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host layout table"/>
      </w:tblPr>
      <w:tblGrid>
        <w:gridCol w:w="3686"/>
        <w:gridCol w:w="6826"/>
      </w:tblGrid>
      <w:tr w:rsidR="002C2CDD" w:rsidRPr="00906BEE" w14:paraId="70BA51B4" w14:textId="77777777" w:rsidTr="003618F1">
        <w:tc>
          <w:tcPr>
            <w:tcW w:w="3686" w:type="dxa"/>
            <w:tcMar>
              <w:top w:w="504" w:type="dxa"/>
              <w:right w:w="720" w:type="dxa"/>
            </w:tcMar>
          </w:tcPr>
          <w:p w14:paraId="17D2BFCC" w14:textId="77777777" w:rsidR="00523479" w:rsidRPr="00906BEE" w:rsidRDefault="004B2493" w:rsidP="004B2493">
            <w:pPr>
              <w:pStyle w:val="Initials"/>
              <w:tabs>
                <w:tab w:val="center" w:pos="1375"/>
              </w:tabs>
              <w:jc w:val="left"/>
            </w:pPr>
            <w:r>
              <w:tab/>
            </w:r>
            <w:r w:rsidR="00A9234F">
              <w:rPr>
                <w:caps w:val="0"/>
                <w:noProof/>
              </w:rPr>
              <w:drawing>
                <wp:anchor distT="0" distB="0" distL="114300" distR="114300" simplePos="0" relativeHeight="251660288" behindDoc="0" locked="0" layoutInCell="1" allowOverlap="1" wp14:anchorId="2CD2EF49" wp14:editId="3332902C">
                  <wp:simplePos x="0" y="0"/>
                  <wp:positionH relativeFrom="column">
                    <wp:posOffset>289990</wp:posOffset>
                  </wp:positionH>
                  <wp:positionV relativeFrom="paragraph">
                    <wp:posOffset>-179070</wp:posOffset>
                  </wp:positionV>
                  <wp:extent cx="1203530" cy="1139190"/>
                  <wp:effectExtent l="0" t="0" r="0" b="3810"/>
                  <wp:wrapNone/>
                  <wp:docPr id="5" name="Picture 5" descr="C:\Users\sr_eg\AppData\Local\Microsoft\Windows\INetCache\Content.MSO\EA967F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r_eg\AppData\Local\Microsoft\Windows\INetCache\Content.MSO\EA967F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60" cy="114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DCD" w:rsidRPr="00906BE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35D1BADB" wp14:editId="49FA395A">
                      <wp:simplePos x="0" y="0"/>
                      <wp:positionH relativeFrom="column">
                        <wp:align>left</wp:align>
                      </wp:positionH>
                      <wp:positionV relativeFrom="page">
                        <wp:posOffset>-484505</wp:posOffset>
                      </wp:positionV>
                      <wp:extent cx="6665976" cy="1810512"/>
                      <wp:effectExtent l="0" t="0" r="0" b="0"/>
                      <wp:wrapNone/>
                      <wp:docPr id="1" name="Group 1" title="Header graphic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976" cy="1810512"/>
                                <a:chOff x="0" y="0"/>
                                <a:chExt cx="6665911" cy="1810385"/>
                              </a:xfrm>
                            </wpg:grpSpPr>
                            <wps:wsp>
                              <wps:cNvPr id="43" name="Red rectangle"/>
                              <wps:cNvSpPr/>
                              <wps:spPr>
                                <a:xfrm>
                                  <a:off x="1133475" y="419100"/>
                                  <a:ext cx="5532436" cy="1005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d circle"/>
                              <wps:cNvSpPr/>
                              <wps:spPr>
                                <a:xfrm>
                                  <a:off x="0" y="0"/>
                                  <a:ext cx="1810488" cy="1810385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White circle"/>
                              <wps:cNvSpPr/>
                              <wps:spPr>
                                <a:xfrm>
                                  <a:off x="57150" y="57150"/>
                                  <a:ext cx="1704460" cy="1704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85800</wp14:pctWidth>
                      </wp14:sizeRelH>
                      <wp14:sizeRelV relativeFrom="page">
                        <wp14:pctHeight>18000</wp14:pctHeight>
                      </wp14:sizeRelV>
                    </wp:anchor>
                  </w:drawing>
                </mc:Choice>
                <mc:Fallback>
                  <w:pict>
                    <v:group w14:anchorId="41F8E618" id="Group 1" o:spid="_x0000_s1026" alt="Title: Header graphics" style="position:absolute;margin-left:0;margin-top:-38.15pt;width:524.9pt;height:142.55pt;z-index:-251657216;mso-width-percent:858;mso-height-percent:180;mso-position-horizontal:left;mso-position-vertical-relative:page;mso-width-percent:858;mso-height-percent:180" coordsize="66659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">
                      <v:rect id="Red rectangle" o:spid="_x0000_s1027" style="position:absolute;left:11334;top:4191;width:5532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Red circle" o:spid="_x0000_s1028" type="#_x0000_t23" style="position:absolute;width:18104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          <v:stroke joinstyle="miter"/>
                      </v:shape>
                      <v:oval id="White circle" o:spid="_x0000_s1029" style="position:absolute;left:571;top:571;width:17045;height: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    <v:stroke joinstyle="miter"/>
                      </v:oval>
                      <w10:wrap anchory="page"/>
                      <w10:anchorlock/>
                    </v:group>
                  </w:pict>
                </mc:Fallback>
              </mc:AlternateContent>
            </w:r>
            <w:sdt>
              <w:sdtPr>
                <w:alias w:val="Enter initials:"/>
                <w:tag w:val="Enter initials:"/>
                <w:id w:val="-606576828"/>
                <w:placeholder>
                  <w:docPart w:val="7E7AEBCB37C8402FAF11615DAF6E4F77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A9234F" w:rsidRPr="00906BEE">
                  <w:t>YN</w:t>
                </w:r>
              </w:sdtContent>
            </w:sdt>
          </w:p>
          <w:p w14:paraId="0B14AE95" w14:textId="77777777" w:rsidR="00A50939" w:rsidRPr="00906BEE" w:rsidRDefault="00A50939" w:rsidP="007569C1">
            <w:pPr>
              <w:pStyle w:val="Heading3"/>
            </w:pPr>
          </w:p>
          <w:p w14:paraId="337A49D2" w14:textId="77777777" w:rsidR="003618F1" w:rsidRDefault="003618F1" w:rsidP="003618F1">
            <w:r>
              <w:t>AGE: 9-16</w:t>
            </w:r>
          </w:p>
          <w:p w14:paraId="756EBFE6" w14:textId="77777777" w:rsidR="003618F1" w:rsidRDefault="003618F1" w:rsidP="003618F1">
            <w:r>
              <w:t>KIT: STICKS ARE AVAILABLE, SHINPADS MUST BE WORN, GUM SHIELDS ARE HIGHLY ADVISABLE.</w:t>
            </w:r>
          </w:p>
          <w:p w14:paraId="34C4C6C1" w14:textId="77777777" w:rsidR="003618F1" w:rsidRDefault="003618F1" w:rsidP="003618F1">
            <w:r>
              <w:t>LUNCH: BRING PACKED LUNCH.</w:t>
            </w:r>
          </w:p>
          <w:p w14:paraId="7C0998AD" w14:textId="77777777" w:rsidR="003618F1" w:rsidRPr="00906BEE" w:rsidRDefault="003618F1" w:rsidP="003618F1">
            <w:r>
              <w:t>TIME:10am -3pm.</w:t>
            </w:r>
          </w:p>
          <w:p w14:paraId="17331864" w14:textId="77777777" w:rsidR="002C2CDD" w:rsidRPr="00906BEE" w:rsidRDefault="00C51575" w:rsidP="007569C1">
            <w:pPr>
              <w:pStyle w:val="Heading3"/>
            </w:pPr>
            <w:r>
              <w:t>COST</w:t>
            </w:r>
          </w:p>
          <w:p w14:paraId="1E3B6B67" w14:textId="4B2CF8E6" w:rsidR="00C51575" w:rsidRDefault="00330163" w:rsidP="00741125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F770AB6" wp14:editId="34E2B9DD">
                  <wp:simplePos x="0" y="0"/>
                  <wp:positionH relativeFrom="column">
                    <wp:posOffset>-567690</wp:posOffset>
                  </wp:positionH>
                  <wp:positionV relativeFrom="paragraph">
                    <wp:posOffset>95885</wp:posOffset>
                  </wp:positionV>
                  <wp:extent cx="4709160" cy="2280285"/>
                  <wp:effectExtent l="0" t="0" r="0" b="5715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16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1575">
              <w:t>£3</w:t>
            </w:r>
            <w:r w:rsidR="00576E52">
              <w:t>5</w:t>
            </w:r>
            <w:r w:rsidR="00C51575">
              <w:t xml:space="preserve"> PER DAY</w:t>
            </w:r>
          </w:p>
          <w:p w14:paraId="6894154C" w14:textId="1A718044" w:rsidR="00C51575" w:rsidRDefault="00C51575" w:rsidP="00741125">
            <w:r>
              <w:t>£</w:t>
            </w:r>
            <w:r w:rsidR="00576E52">
              <w:t>60</w:t>
            </w:r>
            <w:r>
              <w:t xml:space="preserve"> FOR TWO</w:t>
            </w:r>
          </w:p>
          <w:p w14:paraId="0F527471" w14:textId="509E0124" w:rsidR="00455F52" w:rsidRDefault="00455F52" w:rsidP="00741125">
            <w:r>
              <w:t>£80 FOR THREE</w:t>
            </w:r>
          </w:p>
          <w:p w14:paraId="2B883C5C" w14:textId="77777777" w:rsidR="00330163" w:rsidRDefault="00330163" w:rsidP="00741125"/>
          <w:p w14:paraId="24805197" w14:textId="77777777" w:rsidR="00330163" w:rsidRDefault="00330163" w:rsidP="00741125"/>
          <w:p w14:paraId="69C6E239" w14:textId="77777777" w:rsidR="00330163" w:rsidRDefault="00330163" w:rsidP="00741125"/>
          <w:p w14:paraId="0DE192C8" w14:textId="77777777" w:rsidR="00330163" w:rsidRDefault="00330163" w:rsidP="00741125"/>
          <w:p w14:paraId="21C8AF9E" w14:textId="77777777" w:rsidR="00330163" w:rsidRDefault="00330163" w:rsidP="00741125"/>
          <w:p w14:paraId="2B05F347" w14:textId="77777777" w:rsidR="00330163" w:rsidRDefault="00330163" w:rsidP="00741125"/>
          <w:p w14:paraId="1E52AB15" w14:textId="77777777" w:rsidR="00330163" w:rsidRPr="00330163" w:rsidRDefault="00330163" w:rsidP="003301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330163">
              <w:rPr>
                <w:sz w:val="18"/>
                <w:szCs w:val="18"/>
              </w:rPr>
              <w:t>SIMON EGERTON</w:t>
            </w:r>
          </w:p>
          <w:p w14:paraId="647A189F" w14:textId="77777777" w:rsidR="00330163" w:rsidRPr="00330163" w:rsidRDefault="00330163" w:rsidP="003301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330163">
              <w:rPr>
                <w:sz w:val="18"/>
                <w:szCs w:val="18"/>
              </w:rPr>
              <w:t>ENGLAND &amp;</w:t>
            </w:r>
          </w:p>
          <w:p w14:paraId="3B0F7D5B" w14:textId="77777777" w:rsidR="00330163" w:rsidRPr="00906BEE" w:rsidRDefault="00330163" w:rsidP="00330163">
            <w:r>
              <w:rPr>
                <w:sz w:val="18"/>
                <w:szCs w:val="18"/>
              </w:rPr>
              <w:t xml:space="preserve">    </w:t>
            </w:r>
            <w:r w:rsidRPr="00330163">
              <w:rPr>
                <w:sz w:val="18"/>
                <w:szCs w:val="18"/>
              </w:rPr>
              <w:t>GREAT BRITAIN</w:t>
            </w:r>
          </w:p>
        </w:tc>
        <w:tc>
          <w:tcPr>
            <w:tcW w:w="6826" w:type="dxa"/>
            <w:tcMar>
              <w:top w:w="504" w:type="dxa"/>
              <w:left w:w="0" w:type="dxa"/>
            </w:tcMar>
          </w:tcPr>
          <w:tbl>
            <w:tblPr>
              <w:tblStyle w:val="TableGrid"/>
              <w:tblW w:w="20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Heading layout table"/>
            </w:tblPr>
            <w:tblGrid>
              <w:gridCol w:w="6826"/>
              <w:gridCol w:w="6826"/>
              <w:gridCol w:w="6826"/>
            </w:tblGrid>
            <w:tr w:rsidR="004B2493" w:rsidRPr="00906BEE" w14:paraId="4ADB6F23" w14:textId="77777777" w:rsidTr="004B2493">
              <w:trPr>
                <w:trHeight w:hRule="exact" w:val="1296"/>
              </w:trPr>
              <w:tc>
                <w:tcPr>
                  <w:tcW w:w="6826" w:type="dxa"/>
                  <w:vAlign w:val="center"/>
                </w:tcPr>
                <w:p w14:paraId="5C48CD9F" w14:textId="63128010" w:rsidR="004B2493" w:rsidRPr="00C81E39" w:rsidRDefault="007174A7" w:rsidP="00C612DA">
                  <w:pPr>
                    <w:pStyle w:val="Heading1"/>
                    <w:outlineLvl w:val="0"/>
                    <w:rPr>
                      <w:sz w:val="32"/>
                    </w:rPr>
                  </w:pPr>
                  <w:sdt>
                    <w:sdtPr>
                      <w:rPr>
                        <w:sz w:val="32"/>
                      </w:rPr>
                      <w:alias w:val="Enter your name:"/>
                      <w:tag w:val="Enter your name:"/>
                      <w:id w:val="-296147368"/>
                      <w:placeholder>
                        <w:docPart w:val="8201AB8A914D4FE4B4B96D51C99AF50F"/>
                      </w:placeholder>
                      <w15:dataBinding w:prefixMappings="xmlns:ns0='http://schemas.microsoft.com/temp/samples' " w:xpath="/ns0:employees[1]/ns0:employee[1]/ns0:Address[1]" w:storeItemID="{00000000-0000-0000-0000-000000000000}"/>
                      <w15:appearance w15:val="hidden"/>
                    </w:sdtPr>
                    <w:sdtEndPr/>
                    <w:sdtContent>
                      <w:r w:rsidR="004B2493" w:rsidRPr="00C81E39">
                        <w:rPr>
                          <w:sz w:val="32"/>
                        </w:rPr>
                        <w:t xml:space="preserve">hockey coaching @ </w:t>
                      </w:r>
                      <w:r w:rsidR="0055589C" w:rsidRPr="00C81E39">
                        <w:rPr>
                          <w:sz w:val="32"/>
                        </w:rPr>
                        <w:t>ABBEYGATE COLLEGE</w:t>
                      </w:r>
                    </w:sdtContent>
                  </w:sdt>
                </w:p>
                <w:p w14:paraId="70052420" w14:textId="598191BD" w:rsidR="004B2493" w:rsidRDefault="00310AC9" w:rsidP="00906BEE">
                  <w:pPr>
                    <w:pStyle w:val="Heading2"/>
                    <w:outlineLvl w:val="1"/>
                  </w:pPr>
                  <w:r>
                    <w:t>MONDAY</w:t>
                  </w:r>
                  <w:r w:rsidR="00015999">
                    <w:t xml:space="preserve"> </w:t>
                  </w:r>
                  <w:bookmarkStart w:id="0" w:name="_GoBack"/>
                  <w:bookmarkEnd w:id="0"/>
                  <w:r>
                    <w:t>18</w:t>
                  </w:r>
                  <w:r>
                    <w:rPr>
                      <w:vertAlign w:val="superscript"/>
                    </w:rPr>
                    <w:t>TH</w:t>
                  </w:r>
                  <w:r>
                    <w:t>, tUESDAY 19</w:t>
                  </w:r>
                  <w:r w:rsidRPr="00310AC9">
                    <w:rPr>
                      <w:vertAlign w:val="superscript"/>
                    </w:rPr>
                    <w:t>TH</w:t>
                  </w:r>
                  <w:r>
                    <w:t>, WEDNESDAY 20</w:t>
                  </w:r>
                  <w:r w:rsidR="004B2493" w:rsidRPr="003618F1">
                    <w:rPr>
                      <w:vertAlign w:val="superscript"/>
                    </w:rPr>
                    <w:t>th</w:t>
                  </w:r>
                  <w:r w:rsidR="00015999">
                    <w:t xml:space="preserve"> </w:t>
                  </w:r>
                  <w:r>
                    <w:t>FEBRUARY</w:t>
                  </w:r>
                </w:p>
                <w:p w14:paraId="1047D7E3" w14:textId="70630909" w:rsidR="004B2493" w:rsidRPr="00906BEE" w:rsidRDefault="00C81E39" w:rsidP="00906BEE">
                  <w:pPr>
                    <w:pStyle w:val="Heading2"/>
                    <w:outlineLvl w:val="1"/>
                  </w:pPr>
                  <w:r>
                    <w:t>Saighton lane, saighton, chester, ch3 6en</w:t>
                  </w:r>
                  <w:r w:rsidR="004B2493">
                    <w:t xml:space="preserve"> </w:t>
                  </w:r>
                </w:p>
              </w:tc>
              <w:tc>
                <w:tcPr>
                  <w:tcW w:w="6826" w:type="dxa"/>
                </w:tcPr>
                <w:p w14:paraId="2F31E779" w14:textId="77777777" w:rsidR="004B2493" w:rsidRDefault="004B2493" w:rsidP="00C612DA">
                  <w:pPr>
                    <w:pStyle w:val="Heading1"/>
                    <w:outlineLvl w:val="0"/>
                  </w:pPr>
                </w:p>
              </w:tc>
              <w:tc>
                <w:tcPr>
                  <w:tcW w:w="6826" w:type="dxa"/>
                </w:tcPr>
                <w:p w14:paraId="2889D5CA" w14:textId="77777777" w:rsidR="004B2493" w:rsidRDefault="004B2493" w:rsidP="00C612DA">
                  <w:pPr>
                    <w:pStyle w:val="Heading1"/>
                    <w:outlineLvl w:val="0"/>
                  </w:pPr>
                </w:p>
              </w:tc>
            </w:tr>
          </w:tbl>
          <w:p w14:paraId="5F4379DD" w14:textId="77777777" w:rsidR="002C2CDD" w:rsidRPr="00906BEE" w:rsidRDefault="00A9234F" w:rsidP="007569C1">
            <w:pPr>
              <w:pStyle w:val="Heading3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90133A4" wp14:editId="3E270B0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-358775</wp:posOffset>
                  </wp:positionV>
                  <wp:extent cx="4290060" cy="944880"/>
                  <wp:effectExtent l="0" t="0" r="0" b="7620"/>
                  <wp:wrapNone/>
                  <wp:docPr id="1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6" cy="94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8F1">
              <w:t xml:space="preserve"> </w:t>
            </w:r>
          </w:p>
          <w:p w14:paraId="3AA6FF8F" w14:textId="77777777" w:rsidR="002C2CDD" w:rsidRDefault="00C51575" w:rsidP="007569C1">
            <w:r>
              <w:t>ALL COACHES ARE FULLY QUALIFIED AND CRB CHECKED</w:t>
            </w:r>
          </w:p>
          <w:p w14:paraId="33A6D67C" w14:textId="77777777" w:rsidR="00091CA9" w:rsidRDefault="00091CA9" w:rsidP="007569C1"/>
          <w:p w14:paraId="227F1C1B" w14:textId="77777777" w:rsidR="00C51575" w:rsidRDefault="00C51575" w:rsidP="007569C1"/>
          <w:p w14:paraId="0165EF1C" w14:textId="77777777" w:rsidR="00C51575" w:rsidRDefault="00C51575" w:rsidP="007569C1">
            <w:r>
              <w:t>FOR MORE INFORMANTION ABOUT BOOKING ON THE COURSE PLEASE CONTACT:</w:t>
            </w:r>
          </w:p>
          <w:p w14:paraId="3E92BA99" w14:textId="77777777" w:rsidR="00C51575" w:rsidRDefault="00C51575" w:rsidP="007569C1"/>
          <w:p w14:paraId="1E0D469E" w14:textId="77777777" w:rsidR="00C51575" w:rsidRDefault="007174A7" w:rsidP="007569C1">
            <w:hyperlink r:id="rId11" w:history="1">
              <w:r w:rsidR="00FB7387" w:rsidRPr="00AC4048">
                <w:rPr>
                  <w:rStyle w:val="Hyperlink"/>
                </w:rPr>
                <w:t>SIRUSCOACHING@HOTMAIL.CO.UK</w:t>
              </w:r>
            </w:hyperlink>
          </w:p>
          <w:p w14:paraId="7E5AE1D4" w14:textId="77777777" w:rsidR="008F5B2F" w:rsidRPr="00906BEE" w:rsidRDefault="008F5B2F" w:rsidP="007569C1"/>
          <w:p w14:paraId="7F967853" w14:textId="77777777" w:rsidR="002C2CDD" w:rsidRPr="00906BEE" w:rsidRDefault="00677772" w:rsidP="007569C1">
            <w:pPr>
              <w:pStyle w:val="Heading3"/>
            </w:pPr>
            <w:r>
              <w:t>prizes</w:t>
            </w:r>
          </w:p>
          <w:p w14:paraId="4A930129" w14:textId="77777777" w:rsidR="00C51575" w:rsidRDefault="00C51575" w:rsidP="007569C1">
            <w:r>
              <w:t>SPECIALIST GOALKEEPER COACHING</w:t>
            </w:r>
          </w:p>
          <w:p w14:paraId="04A06939" w14:textId="77777777" w:rsidR="00C51575" w:rsidRDefault="00C51575" w:rsidP="007569C1"/>
          <w:p w14:paraId="18F175B1" w14:textId="77777777" w:rsidR="002C2CDD" w:rsidRDefault="00C51575" w:rsidP="007569C1">
            <w:r>
              <w:t>GRYPHON STICKS, STICKBAGS AND OTHER PRIZES</w:t>
            </w:r>
          </w:p>
          <w:p w14:paraId="023CD3CF" w14:textId="77777777" w:rsidR="00C51575" w:rsidRDefault="00C51575" w:rsidP="007569C1"/>
          <w:p w14:paraId="0ABF459B" w14:textId="77777777" w:rsidR="002C2CDD" w:rsidRPr="00906BEE" w:rsidRDefault="00677772" w:rsidP="007569C1">
            <w:pPr>
              <w:pStyle w:val="Heading3"/>
            </w:pPr>
            <w:r>
              <w:t>ALL ABILITIES WELCOME</w:t>
            </w:r>
          </w:p>
          <w:p w14:paraId="66DE1436" w14:textId="77777777" w:rsidR="00741125" w:rsidRPr="00906BEE" w:rsidRDefault="003D1F8F" w:rsidP="00741125">
            <w:r>
              <w:t>FANTASTIC OPPORTUNITY TO BE COACHED BY ENGLAND AND GREAT BRITAIN HOCKEY PLAYERS. LEARNING NEW SKILLS WITH SPECIALIST TRAINING.</w:t>
            </w:r>
          </w:p>
        </w:tc>
      </w:tr>
    </w:tbl>
    <w:p w14:paraId="36DD4A6C" w14:textId="77777777" w:rsidR="004B2493" w:rsidRDefault="004B2493" w:rsidP="00E22E87">
      <w:pPr>
        <w:pStyle w:val="NoSpacing"/>
      </w:pPr>
    </w:p>
    <w:p w14:paraId="627CD797" w14:textId="77777777" w:rsidR="004B2493" w:rsidRPr="004B2493" w:rsidRDefault="004B2493" w:rsidP="004B2493"/>
    <w:p w14:paraId="6A67AB32" w14:textId="77777777" w:rsidR="004B2493" w:rsidRPr="004B2493" w:rsidRDefault="004B2493" w:rsidP="004B2493">
      <w:r w:rsidRPr="00CA3DF1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ADF978F" wp14:editId="6EC63EBC">
                <wp:simplePos x="0" y="0"/>
                <wp:positionH relativeFrom="column">
                  <wp:posOffset>4251960</wp:posOffset>
                </wp:positionH>
                <wp:positionV relativeFrom="paragraph">
                  <wp:posOffset>56515</wp:posOffset>
                </wp:positionV>
                <wp:extent cx="473710" cy="473710"/>
                <wp:effectExtent l="0" t="0" r="2540" b="2540"/>
                <wp:wrapTight wrapText="bothSides">
                  <wp:wrapPolygon edited="0">
                    <wp:start x="5212" y="0"/>
                    <wp:lineTo x="0" y="3475"/>
                    <wp:lineTo x="0" y="16504"/>
                    <wp:lineTo x="4343" y="20847"/>
                    <wp:lineTo x="16504" y="20847"/>
                    <wp:lineTo x="20847" y="16504"/>
                    <wp:lineTo x="20847" y="3475"/>
                    <wp:lineTo x="15635" y="0"/>
                    <wp:lineTo x="5212" y="0"/>
                  </wp:wrapPolygon>
                </wp:wrapTight>
                <wp:docPr id="26" name="Group 102" title="Email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3710" cy="473710"/>
                          <a:chOff x="0" y="0"/>
                          <a:chExt cx="734576" cy="734576"/>
                        </a:xfrm>
                      </wpg:grpSpPr>
                      <wps:wsp>
                        <wps:cNvPr id="45" name="Oval 45"/>
                        <wps:cNvSpPr/>
                        <wps:spPr>
                          <a:xfrm>
                            <a:off x="0" y="0"/>
                            <a:ext cx="734576" cy="734576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163954" y="245845"/>
                            <a:ext cx="406667" cy="242889"/>
                            <a:chOff x="163954" y="245844"/>
                            <a:chExt cx="727861" cy="434726"/>
                          </a:xfrm>
                        </wpg:grpSpPr>
                        <wps:wsp>
                          <wps:cNvPr id="47" name="Freeform 30"/>
                          <wps:cNvSpPr/>
                          <wps:spPr>
                            <a:xfrm flipV="1">
                              <a:off x="163954" y="471541"/>
                              <a:ext cx="727861" cy="209029"/>
                            </a:xfrm>
                            <a:custGeom>
                              <a:avLst/>
                              <a:gdLst>
                                <a:gd name="connsiteX0" fmla="*/ 315411 w 785097"/>
                                <a:gd name="connsiteY0" fmla="*/ 218554 h 218554"/>
                                <a:gd name="connsiteX1" fmla="*/ 392549 w 785097"/>
                                <a:gd name="connsiteY1" fmla="*/ 165103 h 218554"/>
                                <a:gd name="connsiteX2" fmla="*/ 469687 w 785097"/>
                                <a:gd name="connsiteY2" fmla="*/ 218554 h 218554"/>
                                <a:gd name="connsiteX3" fmla="*/ 785097 w 785097"/>
                                <a:gd name="connsiteY3" fmla="*/ 0 h 218554"/>
                                <a:gd name="connsiteX4" fmla="*/ 0 w 785097"/>
                                <a:gd name="connsiteY4" fmla="*/ 0 h 218554"/>
                                <a:gd name="connsiteX5" fmla="*/ 315411 w 785097"/>
                                <a:gd name="connsiteY5" fmla="*/ 218554 h 218554"/>
                                <a:gd name="connsiteX0" fmla="*/ 287158 w 785097"/>
                                <a:gd name="connsiteY0" fmla="*/ 209029 h 218554"/>
                                <a:gd name="connsiteX1" fmla="*/ 392549 w 785097"/>
                                <a:gd name="connsiteY1" fmla="*/ 165103 h 218554"/>
                                <a:gd name="connsiteX2" fmla="*/ 469687 w 785097"/>
                                <a:gd name="connsiteY2" fmla="*/ 218554 h 218554"/>
                                <a:gd name="connsiteX3" fmla="*/ 785097 w 785097"/>
                                <a:gd name="connsiteY3" fmla="*/ 0 h 218554"/>
                                <a:gd name="connsiteX4" fmla="*/ 0 w 785097"/>
                                <a:gd name="connsiteY4" fmla="*/ 0 h 218554"/>
                                <a:gd name="connsiteX5" fmla="*/ 287158 w 785097"/>
                                <a:gd name="connsiteY5" fmla="*/ 209029 h 218554"/>
                                <a:gd name="connsiteX0" fmla="*/ 287158 w 785097"/>
                                <a:gd name="connsiteY0" fmla="*/ 209029 h 209029"/>
                                <a:gd name="connsiteX1" fmla="*/ 392549 w 785097"/>
                                <a:gd name="connsiteY1" fmla="*/ 165103 h 209029"/>
                                <a:gd name="connsiteX2" fmla="*/ 500509 w 785097"/>
                                <a:gd name="connsiteY2" fmla="*/ 209029 h 209029"/>
                                <a:gd name="connsiteX3" fmla="*/ 785097 w 785097"/>
                                <a:gd name="connsiteY3" fmla="*/ 0 h 209029"/>
                                <a:gd name="connsiteX4" fmla="*/ 0 w 785097"/>
                                <a:gd name="connsiteY4" fmla="*/ 0 h 209029"/>
                                <a:gd name="connsiteX5" fmla="*/ 287158 w 785097"/>
                                <a:gd name="connsiteY5" fmla="*/ 209029 h 209029"/>
                                <a:gd name="connsiteX0" fmla="*/ 287158 w 785097"/>
                                <a:gd name="connsiteY0" fmla="*/ 209029 h 209029"/>
                                <a:gd name="connsiteX1" fmla="*/ 397687 w 785097"/>
                                <a:gd name="connsiteY1" fmla="*/ 134147 h 209029"/>
                                <a:gd name="connsiteX2" fmla="*/ 500509 w 785097"/>
                                <a:gd name="connsiteY2" fmla="*/ 209029 h 209029"/>
                                <a:gd name="connsiteX3" fmla="*/ 785097 w 785097"/>
                                <a:gd name="connsiteY3" fmla="*/ 0 h 209029"/>
                                <a:gd name="connsiteX4" fmla="*/ 0 w 785097"/>
                                <a:gd name="connsiteY4" fmla="*/ 0 h 209029"/>
                                <a:gd name="connsiteX5" fmla="*/ 287158 w 785097"/>
                                <a:gd name="connsiteY5" fmla="*/ 209029 h 209029"/>
                                <a:gd name="connsiteX0" fmla="*/ 287158 w 785097"/>
                                <a:gd name="connsiteY0" fmla="*/ 209029 h 209029"/>
                                <a:gd name="connsiteX1" fmla="*/ 387413 w 785097"/>
                                <a:gd name="connsiteY1" fmla="*/ 122241 h 209029"/>
                                <a:gd name="connsiteX2" fmla="*/ 500509 w 785097"/>
                                <a:gd name="connsiteY2" fmla="*/ 209029 h 209029"/>
                                <a:gd name="connsiteX3" fmla="*/ 785097 w 785097"/>
                                <a:gd name="connsiteY3" fmla="*/ 0 h 209029"/>
                                <a:gd name="connsiteX4" fmla="*/ 0 w 785097"/>
                                <a:gd name="connsiteY4" fmla="*/ 0 h 209029"/>
                                <a:gd name="connsiteX5" fmla="*/ 287158 w 785097"/>
                                <a:gd name="connsiteY5" fmla="*/ 209029 h 209029"/>
                                <a:gd name="connsiteX0" fmla="*/ 287158 w 785097"/>
                                <a:gd name="connsiteY0" fmla="*/ 209029 h 209029"/>
                                <a:gd name="connsiteX1" fmla="*/ 392549 w 785097"/>
                                <a:gd name="connsiteY1" fmla="*/ 138910 h 209029"/>
                                <a:gd name="connsiteX2" fmla="*/ 500509 w 785097"/>
                                <a:gd name="connsiteY2" fmla="*/ 209029 h 209029"/>
                                <a:gd name="connsiteX3" fmla="*/ 785097 w 785097"/>
                                <a:gd name="connsiteY3" fmla="*/ 0 h 209029"/>
                                <a:gd name="connsiteX4" fmla="*/ 0 w 785097"/>
                                <a:gd name="connsiteY4" fmla="*/ 0 h 209029"/>
                                <a:gd name="connsiteX5" fmla="*/ 287158 w 785097"/>
                                <a:gd name="connsiteY5" fmla="*/ 209029 h 2090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85097" h="209029">
                                  <a:moveTo>
                                    <a:pt x="287158" y="209029"/>
                                  </a:moveTo>
                                  <a:lnTo>
                                    <a:pt x="392549" y="138910"/>
                                  </a:lnTo>
                                  <a:lnTo>
                                    <a:pt x="500509" y="209029"/>
                                  </a:lnTo>
                                  <a:lnTo>
                                    <a:pt x="7850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7158" y="209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Isosceles Triangle 90"/>
                          <wps:cNvSpPr/>
                          <wps:spPr>
                            <a:xfrm rot="5400000" flipV="1">
                              <a:off x="583899" y="338416"/>
                              <a:ext cx="372486" cy="243343"/>
                            </a:xfrm>
                            <a:custGeom>
                              <a:avLst/>
                              <a:gdLst>
                                <a:gd name="connsiteX0" fmla="*/ 0 w 367724"/>
                                <a:gd name="connsiteY0" fmla="*/ 252868 h 252868"/>
                                <a:gd name="connsiteX1" fmla="*/ 183862 w 367724"/>
                                <a:gd name="connsiteY1" fmla="*/ 0 h 252868"/>
                                <a:gd name="connsiteX2" fmla="*/ 367724 w 367724"/>
                                <a:gd name="connsiteY2" fmla="*/ 252868 h 252868"/>
                                <a:gd name="connsiteX3" fmla="*/ 0 w 367724"/>
                                <a:gd name="connsiteY3" fmla="*/ 252868 h 252868"/>
                                <a:gd name="connsiteX0" fmla="*/ 0 w 367724"/>
                                <a:gd name="connsiteY0" fmla="*/ 240962 h 240962"/>
                                <a:gd name="connsiteX1" fmla="*/ 183862 w 367724"/>
                                <a:gd name="connsiteY1" fmla="*/ 0 h 240962"/>
                                <a:gd name="connsiteX2" fmla="*/ 367724 w 367724"/>
                                <a:gd name="connsiteY2" fmla="*/ 240962 h 240962"/>
                                <a:gd name="connsiteX3" fmla="*/ 0 w 367724"/>
                                <a:gd name="connsiteY3" fmla="*/ 240962 h 240962"/>
                                <a:gd name="connsiteX0" fmla="*/ 0 w 372486"/>
                                <a:gd name="connsiteY0" fmla="*/ 240962 h 240962"/>
                                <a:gd name="connsiteX1" fmla="*/ 183862 w 372486"/>
                                <a:gd name="connsiteY1" fmla="*/ 0 h 240962"/>
                                <a:gd name="connsiteX2" fmla="*/ 372486 w 372486"/>
                                <a:gd name="connsiteY2" fmla="*/ 240962 h 240962"/>
                                <a:gd name="connsiteX3" fmla="*/ 0 w 372486"/>
                                <a:gd name="connsiteY3" fmla="*/ 240962 h 240962"/>
                                <a:gd name="connsiteX0" fmla="*/ 0 w 372486"/>
                                <a:gd name="connsiteY0" fmla="*/ 243343 h 243343"/>
                                <a:gd name="connsiteX1" fmla="*/ 179100 w 372486"/>
                                <a:gd name="connsiteY1" fmla="*/ 0 h 243343"/>
                                <a:gd name="connsiteX2" fmla="*/ 372486 w 372486"/>
                                <a:gd name="connsiteY2" fmla="*/ 243343 h 243343"/>
                                <a:gd name="connsiteX3" fmla="*/ 0 w 372486"/>
                                <a:gd name="connsiteY3" fmla="*/ 243343 h 2433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72486" h="243343">
                                  <a:moveTo>
                                    <a:pt x="0" y="243343"/>
                                  </a:moveTo>
                                  <a:lnTo>
                                    <a:pt x="179100" y="0"/>
                                  </a:lnTo>
                                  <a:lnTo>
                                    <a:pt x="372486" y="243343"/>
                                  </a:lnTo>
                                  <a:lnTo>
                                    <a:pt x="0" y="243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Isosceles Triangle 90"/>
                          <wps:cNvSpPr/>
                          <wps:spPr>
                            <a:xfrm rot="16200000" flipH="1" flipV="1">
                              <a:off x="99717" y="341263"/>
                              <a:ext cx="372486" cy="243343"/>
                            </a:xfrm>
                            <a:custGeom>
                              <a:avLst/>
                              <a:gdLst>
                                <a:gd name="connsiteX0" fmla="*/ 0 w 367724"/>
                                <a:gd name="connsiteY0" fmla="*/ 252868 h 252868"/>
                                <a:gd name="connsiteX1" fmla="*/ 183862 w 367724"/>
                                <a:gd name="connsiteY1" fmla="*/ 0 h 252868"/>
                                <a:gd name="connsiteX2" fmla="*/ 367724 w 367724"/>
                                <a:gd name="connsiteY2" fmla="*/ 252868 h 252868"/>
                                <a:gd name="connsiteX3" fmla="*/ 0 w 367724"/>
                                <a:gd name="connsiteY3" fmla="*/ 252868 h 252868"/>
                                <a:gd name="connsiteX0" fmla="*/ 0 w 367724"/>
                                <a:gd name="connsiteY0" fmla="*/ 240962 h 240962"/>
                                <a:gd name="connsiteX1" fmla="*/ 183862 w 367724"/>
                                <a:gd name="connsiteY1" fmla="*/ 0 h 240962"/>
                                <a:gd name="connsiteX2" fmla="*/ 367724 w 367724"/>
                                <a:gd name="connsiteY2" fmla="*/ 240962 h 240962"/>
                                <a:gd name="connsiteX3" fmla="*/ 0 w 367724"/>
                                <a:gd name="connsiteY3" fmla="*/ 240962 h 240962"/>
                                <a:gd name="connsiteX0" fmla="*/ 0 w 372486"/>
                                <a:gd name="connsiteY0" fmla="*/ 240962 h 240962"/>
                                <a:gd name="connsiteX1" fmla="*/ 183862 w 372486"/>
                                <a:gd name="connsiteY1" fmla="*/ 0 h 240962"/>
                                <a:gd name="connsiteX2" fmla="*/ 372486 w 372486"/>
                                <a:gd name="connsiteY2" fmla="*/ 240962 h 240962"/>
                                <a:gd name="connsiteX3" fmla="*/ 0 w 372486"/>
                                <a:gd name="connsiteY3" fmla="*/ 240962 h 240962"/>
                                <a:gd name="connsiteX0" fmla="*/ 0 w 372486"/>
                                <a:gd name="connsiteY0" fmla="*/ 243343 h 243343"/>
                                <a:gd name="connsiteX1" fmla="*/ 179100 w 372486"/>
                                <a:gd name="connsiteY1" fmla="*/ 0 h 243343"/>
                                <a:gd name="connsiteX2" fmla="*/ 372486 w 372486"/>
                                <a:gd name="connsiteY2" fmla="*/ 243343 h 243343"/>
                                <a:gd name="connsiteX3" fmla="*/ 0 w 372486"/>
                                <a:gd name="connsiteY3" fmla="*/ 243343 h 2433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72486" h="243343">
                                  <a:moveTo>
                                    <a:pt x="0" y="243343"/>
                                  </a:moveTo>
                                  <a:lnTo>
                                    <a:pt x="179100" y="0"/>
                                  </a:lnTo>
                                  <a:lnTo>
                                    <a:pt x="372486" y="243343"/>
                                  </a:lnTo>
                                  <a:lnTo>
                                    <a:pt x="0" y="243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Isosceles Triangle 50"/>
                          <wps:cNvSpPr/>
                          <wps:spPr>
                            <a:xfrm flipV="1">
                              <a:off x="168712" y="245844"/>
                              <a:ext cx="723102" cy="264827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A14D3" id="Group 102" o:spid="_x0000_s1026" alt="Title: Email icon" style="position:absolute;margin-left:334.8pt;margin-top:4.45pt;width:37.3pt;height:37.3pt;z-index:-251653120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">
                <o:lock v:ext="edit" aspectratio="t"/>
                <v:oval id="Oval 45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" fillcolor="#ea4e4e [3204]" stroked="f" strokeweight="1pt">
                  <v:stroke joinstyle="miter"/>
                </v:oval>
                <v:group id="Group 46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" path="m287158,209029l392549,138910r107960,70119l785097,,,,287158,209029xe" fillcolor="black [3213]" stroked="f" strokeweight="1pt">
                    <v:stroke joinstyle="miter"/>
                    <v:path arrowok="t" o:connecttype="custom" o:connectlocs="266223,209029;363931,138910;464020,209029;727861,0;0,0;266223,209029" o:connectangles="0,0,0,0,0,0"/>
                  </v:shape>
  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" path="m,243343l179100,,372486,243343,,243343xe" fillcolor="black [3213]" stroked="f" strokeweight="1pt">
                    <v:stroke joinstyle="miter"/>
                    <v:path arrowok="t" o:connecttype="custom" o:connectlocs="0,243343;179100,0;372486,243343;0,243343" o:connectangles="0,0,0,0"/>
                  </v:shape>
  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" path="m,243343l179100,,372486,243343,,243343xe" fillcolor="black [3213]" stroked="f" strokeweight="1pt">
                    <v:stroke joinstyle="miter"/>
                    <v:path arrowok="t" o:connecttype="custom" o:connectlocs="0,243343;179100,0;372486,243343;0,243343" o:connectangles="0,0,0,0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50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" fillcolor="black [3213]" stroked="f" strokeweight="1pt"/>
                </v:group>
                <w10:wrap type="tight"/>
              </v:group>
            </w:pict>
          </mc:Fallback>
        </mc:AlternateContent>
      </w:r>
      <w:r w:rsidRPr="00C2098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61A0D1" wp14:editId="2A6348C5">
                <wp:simplePos x="0" y="0"/>
                <wp:positionH relativeFrom="column">
                  <wp:posOffset>1657350</wp:posOffset>
                </wp:positionH>
                <wp:positionV relativeFrom="paragraph">
                  <wp:posOffset>37465</wp:posOffset>
                </wp:positionV>
                <wp:extent cx="477520" cy="477520"/>
                <wp:effectExtent l="0" t="0" r="17780" b="17780"/>
                <wp:wrapNone/>
                <wp:docPr id="23" name="Group 4" title="Twitter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430" cy="430"/>
                        </a:xfrm>
                      </wpg:grpSpPr>
                      <wps:wsp>
                        <wps:cNvPr id="24" name="Circle around Twitter symbol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0" cy="430"/>
                          </a:xfrm>
                          <a:custGeom>
                            <a:avLst/>
                            <a:gdLst>
                              <a:gd name="T0" fmla="*/ 1825 w 3441"/>
                              <a:gd name="T1" fmla="*/ 4 h 3441"/>
                              <a:gd name="T2" fmla="*/ 2029 w 3441"/>
                              <a:gd name="T3" fmla="*/ 29 h 3441"/>
                              <a:gd name="T4" fmla="*/ 2226 w 3441"/>
                              <a:gd name="T5" fmla="*/ 76 h 3441"/>
                              <a:gd name="T6" fmla="*/ 2412 w 3441"/>
                              <a:gd name="T7" fmla="*/ 146 h 3441"/>
                              <a:gd name="T8" fmla="*/ 2588 w 3441"/>
                              <a:gd name="T9" fmla="*/ 236 h 3441"/>
                              <a:gd name="T10" fmla="*/ 2752 w 3441"/>
                              <a:gd name="T11" fmla="*/ 344 h 3441"/>
                              <a:gd name="T12" fmla="*/ 2901 w 3441"/>
                              <a:gd name="T13" fmla="*/ 471 h 3441"/>
                              <a:gd name="T14" fmla="*/ 3035 w 3441"/>
                              <a:gd name="T15" fmla="*/ 613 h 3441"/>
                              <a:gd name="T16" fmla="*/ 3154 w 3441"/>
                              <a:gd name="T17" fmla="*/ 769 h 3441"/>
                              <a:gd name="T18" fmla="*/ 3253 w 3441"/>
                              <a:gd name="T19" fmla="*/ 939 h 3441"/>
                              <a:gd name="T20" fmla="*/ 3333 w 3441"/>
                              <a:gd name="T21" fmla="*/ 1121 h 3441"/>
                              <a:gd name="T22" fmla="*/ 3392 w 3441"/>
                              <a:gd name="T23" fmla="*/ 1313 h 3441"/>
                              <a:gd name="T24" fmla="*/ 3428 w 3441"/>
                              <a:gd name="T25" fmla="*/ 1513 h 3441"/>
                              <a:gd name="T26" fmla="*/ 3441 w 3441"/>
                              <a:gd name="T27" fmla="*/ 1721 h 3441"/>
                              <a:gd name="T28" fmla="*/ 3428 w 3441"/>
                              <a:gd name="T29" fmla="*/ 1929 h 3441"/>
                              <a:gd name="T30" fmla="*/ 3392 w 3441"/>
                              <a:gd name="T31" fmla="*/ 2130 h 3441"/>
                              <a:gd name="T32" fmla="*/ 3333 w 3441"/>
                              <a:gd name="T33" fmla="*/ 2321 h 3441"/>
                              <a:gd name="T34" fmla="*/ 3253 w 3441"/>
                              <a:gd name="T35" fmla="*/ 2502 h 3441"/>
                              <a:gd name="T36" fmla="*/ 3154 w 3441"/>
                              <a:gd name="T37" fmla="*/ 2672 h 3441"/>
                              <a:gd name="T38" fmla="*/ 3035 w 3441"/>
                              <a:gd name="T39" fmla="*/ 2829 h 3441"/>
                              <a:gd name="T40" fmla="*/ 2901 w 3441"/>
                              <a:gd name="T41" fmla="*/ 2972 h 3441"/>
                              <a:gd name="T42" fmla="*/ 2752 w 3441"/>
                              <a:gd name="T43" fmla="*/ 3097 h 3441"/>
                              <a:gd name="T44" fmla="*/ 2588 w 3441"/>
                              <a:gd name="T45" fmla="*/ 3206 h 3441"/>
                              <a:gd name="T46" fmla="*/ 2412 w 3441"/>
                              <a:gd name="T47" fmla="*/ 3296 h 3441"/>
                              <a:gd name="T48" fmla="*/ 2226 w 3441"/>
                              <a:gd name="T49" fmla="*/ 3365 h 3441"/>
                              <a:gd name="T50" fmla="*/ 2029 w 3441"/>
                              <a:gd name="T51" fmla="*/ 3414 h 3441"/>
                              <a:gd name="T52" fmla="*/ 1825 w 3441"/>
                              <a:gd name="T53" fmla="*/ 3438 h 3441"/>
                              <a:gd name="T54" fmla="*/ 1615 w 3441"/>
                              <a:gd name="T55" fmla="*/ 3438 h 3441"/>
                              <a:gd name="T56" fmla="*/ 1411 w 3441"/>
                              <a:gd name="T57" fmla="*/ 3414 h 3441"/>
                              <a:gd name="T58" fmla="*/ 1214 w 3441"/>
                              <a:gd name="T59" fmla="*/ 3365 h 3441"/>
                              <a:gd name="T60" fmla="*/ 1028 w 3441"/>
                              <a:gd name="T61" fmla="*/ 3296 h 3441"/>
                              <a:gd name="T62" fmla="*/ 852 w 3441"/>
                              <a:gd name="T63" fmla="*/ 3206 h 3441"/>
                              <a:gd name="T64" fmla="*/ 689 w 3441"/>
                              <a:gd name="T65" fmla="*/ 3097 h 3441"/>
                              <a:gd name="T66" fmla="*/ 539 w 3441"/>
                              <a:gd name="T67" fmla="*/ 2972 h 3441"/>
                              <a:gd name="T68" fmla="*/ 405 w 3441"/>
                              <a:gd name="T69" fmla="*/ 2829 h 3441"/>
                              <a:gd name="T70" fmla="*/ 287 w 3441"/>
                              <a:gd name="T71" fmla="*/ 2672 h 3441"/>
                              <a:gd name="T72" fmla="*/ 188 w 3441"/>
                              <a:gd name="T73" fmla="*/ 2502 h 3441"/>
                              <a:gd name="T74" fmla="*/ 108 w 3441"/>
                              <a:gd name="T75" fmla="*/ 2321 h 3441"/>
                              <a:gd name="T76" fmla="*/ 49 w 3441"/>
                              <a:gd name="T77" fmla="*/ 2130 h 3441"/>
                              <a:gd name="T78" fmla="*/ 13 w 3441"/>
                              <a:gd name="T79" fmla="*/ 1929 h 3441"/>
                              <a:gd name="T80" fmla="*/ 0 w 3441"/>
                              <a:gd name="T81" fmla="*/ 1721 h 3441"/>
                              <a:gd name="T82" fmla="*/ 13 w 3441"/>
                              <a:gd name="T83" fmla="*/ 1513 h 3441"/>
                              <a:gd name="T84" fmla="*/ 49 w 3441"/>
                              <a:gd name="T85" fmla="*/ 1313 h 3441"/>
                              <a:gd name="T86" fmla="*/ 108 w 3441"/>
                              <a:gd name="T87" fmla="*/ 1121 h 3441"/>
                              <a:gd name="T88" fmla="*/ 188 w 3441"/>
                              <a:gd name="T89" fmla="*/ 939 h 3441"/>
                              <a:gd name="T90" fmla="*/ 287 w 3441"/>
                              <a:gd name="T91" fmla="*/ 769 h 3441"/>
                              <a:gd name="T92" fmla="*/ 405 w 3441"/>
                              <a:gd name="T93" fmla="*/ 613 h 3441"/>
                              <a:gd name="T94" fmla="*/ 539 w 3441"/>
                              <a:gd name="T95" fmla="*/ 471 h 3441"/>
                              <a:gd name="T96" fmla="*/ 689 w 3441"/>
                              <a:gd name="T97" fmla="*/ 344 h 3441"/>
                              <a:gd name="T98" fmla="*/ 852 w 3441"/>
                              <a:gd name="T99" fmla="*/ 236 h 3441"/>
                              <a:gd name="T100" fmla="*/ 1028 w 3441"/>
                              <a:gd name="T101" fmla="*/ 146 h 3441"/>
                              <a:gd name="T102" fmla="*/ 1214 w 3441"/>
                              <a:gd name="T103" fmla="*/ 76 h 3441"/>
                              <a:gd name="T104" fmla="*/ 1411 w 3441"/>
                              <a:gd name="T105" fmla="*/ 29 h 3441"/>
                              <a:gd name="T106" fmla="*/ 1615 w 3441"/>
                              <a:gd name="T107" fmla="*/ 4 h 3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41" h="3441">
                                <a:moveTo>
                                  <a:pt x="1720" y="0"/>
                                </a:moveTo>
                                <a:lnTo>
                                  <a:pt x="1825" y="4"/>
                                </a:lnTo>
                                <a:lnTo>
                                  <a:pt x="1929" y="13"/>
                                </a:lnTo>
                                <a:lnTo>
                                  <a:pt x="2029" y="29"/>
                                </a:lnTo>
                                <a:lnTo>
                                  <a:pt x="2129" y="50"/>
                                </a:lnTo>
                                <a:lnTo>
                                  <a:pt x="2226" y="76"/>
                                </a:lnTo>
                                <a:lnTo>
                                  <a:pt x="2320" y="108"/>
                                </a:lnTo>
                                <a:lnTo>
                                  <a:pt x="2412" y="146"/>
                                </a:lnTo>
                                <a:lnTo>
                                  <a:pt x="2502" y="188"/>
                                </a:lnTo>
                                <a:lnTo>
                                  <a:pt x="2588" y="236"/>
                                </a:lnTo>
                                <a:lnTo>
                                  <a:pt x="2672" y="287"/>
                                </a:lnTo>
                                <a:lnTo>
                                  <a:pt x="2752" y="344"/>
                                </a:lnTo>
                                <a:lnTo>
                                  <a:pt x="2828" y="406"/>
                                </a:lnTo>
                                <a:lnTo>
                                  <a:pt x="2901" y="471"/>
                                </a:lnTo>
                                <a:lnTo>
                                  <a:pt x="2971" y="540"/>
                                </a:lnTo>
                                <a:lnTo>
                                  <a:pt x="3035" y="613"/>
                                </a:lnTo>
                                <a:lnTo>
                                  <a:pt x="3096" y="690"/>
                                </a:lnTo>
                                <a:lnTo>
                                  <a:pt x="3154" y="769"/>
                                </a:lnTo>
                                <a:lnTo>
                                  <a:pt x="3205" y="853"/>
                                </a:lnTo>
                                <a:lnTo>
                                  <a:pt x="3253" y="939"/>
                                </a:lnTo>
                                <a:lnTo>
                                  <a:pt x="3295" y="1029"/>
                                </a:lnTo>
                                <a:lnTo>
                                  <a:pt x="3333" y="1121"/>
                                </a:lnTo>
                                <a:lnTo>
                                  <a:pt x="3364" y="1215"/>
                                </a:lnTo>
                                <a:lnTo>
                                  <a:pt x="3392" y="1313"/>
                                </a:lnTo>
                                <a:lnTo>
                                  <a:pt x="3412" y="1412"/>
                                </a:lnTo>
                                <a:lnTo>
                                  <a:pt x="3428" y="1513"/>
                                </a:lnTo>
                                <a:lnTo>
                                  <a:pt x="3438" y="1616"/>
                                </a:lnTo>
                                <a:lnTo>
                                  <a:pt x="3441" y="1721"/>
                                </a:lnTo>
                                <a:lnTo>
                                  <a:pt x="3438" y="1826"/>
                                </a:lnTo>
                                <a:lnTo>
                                  <a:pt x="3428" y="1929"/>
                                </a:lnTo>
                                <a:lnTo>
                                  <a:pt x="3412" y="2030"/>
                                </a:lnTo>
                                <a:lnTo>
                                  <a:pt x="3392" y="2130"/>
                                </a:lnTo>
                                <a:lnTo>
                                  <a:pt x="3364" y="2226"/>
                                </a:lnTo>
                                <a:lnTo>
                                  <a:pt x="3333" y="2321"/>
                                </a:lnTo>
                                <a:lnTo>
                                  <a:pt x="3295" y="2413"/>
                                </a:lnTo>
                                <a:lnTo>
                                  <a:pt x="3253" y="2502"/>
                                </a:lnTo>
                                <a:lnTo>
                                  <a:pt x="3205" y="2589"/>
                                </a:lnTo>
                                <a:lnTo>
                                  <a:pt x="3154" y="2672"/>
                                </a:lnTo>
                                <a:lnTo>
                                  <a:pt x="3096" y="2753"/>
                                </a:lnTo>
                                <a:lnTo>
                                  <a:pt x="3035" y="2829"/>
                                </a:lnTo>
                                <a:lnTo>
                                  <a:pt x="2971" y="2902"/>
                                </a:lnTo>
                                <a:lnTo>
                                  <a:pt x="2901" y="2972"/>
                                </a:lnTo>
                                <a:lnTo>
                                  <a:pt x="2828" y="3037"/>
                                </a:lnTo>
                                <a:lnTo>
                                  <a:pt x="2752" y="3097"/>
                                </a:lnTo>
                                <a:lnTo>
                                  <a:pt x="2672" y="3154"/>
                                </a:lnTo>
                                <a:lnTo>
                                  <a:pt x="2588" y="3206"/>
                                </a:lnTo>
                                <a:lnTo>
                                  <a:pt x="2502" y="3253"/>
                                </a:lnTo>
                                <a:lnTo>
                                  <a:pt x="2412" y="3296"/>
                                </a:lnTo>
                                <a:lnTo>
                                  <a:pt x="2320" y="3333"/>
                                </a:lnTo>
                                <a:lnTo>
                                  <a:pt x="2226" y="3365"/>
                                </a:lnTo>
                                <a:lnTo>
                                  <a:pt x="2129" y="3393"/>
                                </a:lnTo>
                                <a:lnTo>
                                  <a:pt x="2029" y="3414"/>
                                </a:lnTo>
                                <a:lnTo>
                                  <a:pt x="1929" y="3428"/>
                                </a:lnTo>
                                <a:lnTo>
                                  <a:pt x="1825" y="3438"/>
                                </a:lnTo>
                                <a:lnTo>
                                  <a:pt x="1720" y="3441"/>
                                </a:lnTo>
                                <a:lnTo>
                                  <a:pt x="1615" y="3438"/>
                                </a:lnTo>
                                <a:lnTo>
                                  <a:pt x="1513" y="3428"/>
                                </a:lnTo>
                                <a:lnTo>
                                  <a:pt x="1411" y="3414"/>
                                </a:lnTo>
                                <a:lnTo>
                                  <a:pt x="1312" y="3393"/>
                                </a:lnTo>
                                <a:lnTo>
                                  <a:pt x="1214" y="3365"/>
                                </a:lnTo>
                                <a:lnTo>
                                  <a:pt x="1120" y="3333"/>
                                </a:lnTo>
                                <a:lnTo>
                                  <a:pt x="1028" y="3296"/>
                                </a:lnTo>
                                <a:lnTo>
                                  <a:pt x="939" y="3253"/>
                                </a:lnTo>
                                <a:lnTo>
                                  <a:pt x="852" y="3206"/>
                                </a:lnTo>
                                <a:lnTo>
                                  <a:pt x="769" y="3154"/>
                                </a:lnTo>
                                <a:lnTo>
                                  <a:pt x="689" y="3097"/>
                                </a:lnTo>
                                <a:lnTo>
                                  <a:pt x="612" y="3037"/>
                                </a:lnTo>
                                <a:lnTo>
                                  <a:pt x="539" y="2972"/>
                                </a:lnTo>
                                <a:lnTo>
                                  <a:pt x="470" y="2902"/>
                                </a:lnTo>
                                <a:lnTo>
                                  <a:pt x="405" y="2829"/>
                                </a:lnTo>
                                <a:lnTo>
                                  <a:pt x="344" y="2753"/>
                                </a:lnTo>
                                <a:lnTo>
                                  <a:pt x="287" y="2672"/>
                                </a:lnTo>
                                <a:lnTo>
                                  <a:pt x="235" y="2589"/>
                                </a:lnTo>
                                <a:lnTo>
                                  <a:pt x="188" y="2502"/>
                                </a:lnTo>
                                <a:lnTo>
                                  <a:pt x="145" y="2413"/>
                                </a:lnTo>
                                <a:lnTo>
                                  <a:pt x="108" y="2321"/>
                                </a:lnTo>
                                <a:lnTo>
                                  <a:pt x="76" y="2226"/>
                                </a:lnTo>
                                <a:lnTo>
                                  <a:pt x="49" y="2130"/>
                                </a:lnTo>
                                <a:lnTo>
                                  <a:pt x="28" y="2030"/>
                                </a:lnTo>
                                <a:lnTo>
                                  <a:pt x="13" y="1929"/>
                                </a:lnTo>
                                <a:lnTo>
                                  <a:pt x="4" y="1826"/>
                                </a:lnTo>
                                <a:lnTo>
                                  <a:pt x="0" y="1721"/>
                                </a:lnTo>
                                <a:lnTo>
                                  <a:pt x="4" y="1616"/>
                                </a:lnTo>
                                <a:lnTo>
                                  <a:pt x="13" y="1513"/>
                                </a:lnTo>
                                <a:lnTo>
                                  <a:pt x="28" y="1412"/>
                                </a:lnTo>
                                <a:lnTo>
                                  <a:pt x="49" y="1313"/>
                                </a:lnTo>
                                <a:lnTo>
                                  <a:pt x="76" y="1215"/>
                                </a:lnTo>
                                <a:lnTo>
                                  <a:pt x="108" y="1121"/>
                                </a:lnTo>
                                <a:lnTo>
                                  <a:pt x="145" y="1029"/>
                                </a:lnTo>
                                <a:lnTo>
                                  <a:pt x="188" y="939"/>
                                </a:lnTo>
                                <a:lnTo>
                                  <a:pt x="235" y="853"/>
                                </a:lnTo>
                                <a:lnTo>
                                  <a:pt x="287" y="769"/>
                                </a:lnTo>
                                <a:lnTo>
                                  <a:pt x="344" y="690"/>
                                </a:lnTo>
                                <a:lnTo>
                                  <a:pt x="405" y="613"/>
                                </a:lnTo>
                                <a:lnTo>
                                  <a:pt x="470" y="540"/>
                                </a:lnTo>
                                <a:lnTo>
                                  <a:pt x="539" y="471"/>
                                </a:lnTo>
                                <a:lnTo>
                                  <a:pt x="612" y="406"/>
                                </a:lnTo>
                                <a:lnTo>
                                  <a:pt x="689" y="344"/>
                                </a:lnTo>
                                <a:lnTo>
                                  <a:pt x="769" y="287"/>
                                </a:lnTo>
                                <a:lnTo>
                                  <a:pt x="852" y="236"/>
                                </a:lnTo>
                                <a:lnTo>
                                  <a:pt x="939" y="188"/>
                                </a:lnTo>
                                <a:lnTo>
                                  <a:pt x="1028" y="146"/>
                                </a:lnTo>
                                <a:lnTo>
                                  <a:pt x="1120" y="108"/>
                                </a:lnTo>
                                <a:lnTo>
                                  <a:pt x="1214" y="76"/>
                                </a:lnTo>
                                <a:lnTo>
                                  <a:pt x="1312" y="50"/>
                                </a:lnTo>
                                <a:lnTo>
                                  <a:pt x="1411" y="29"/>
                                </a:lnTo>
                                <a:lnTo>
                                  <a:pt x="1513" y="13"/>
                                </a:lnTo>
                                <a:lnTo>
                                  <a:pt x="1615" y="4"/>
                                </a:lnTo>
                                <a:lnTo>
                                  <a:pt x="1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>
                            <a:solidFill>
                              <a:schemeClr val="accent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Twitter symbol"/>
                        <wps:cNvSpPr>
                          <a:spLocks/>
                        </wps:cNvSpPr>
                        <wps:spPr bwMode="auto">
                          <a:xfrm>
                            <a:off x="104" y="119"/>
                            <a:ext cx="238" cy="211"/>
                          </a:xfrm>
                          <a:custGeom>
                            <a:avLst/>
                            <a:gdLst>
                              <a:gd name="T0" fmla="*/ 1407 w 1898"/>
                              <a:gd name="T1" fmla="*/ 12 h 1692"/>
                              <a:gd name="T2" fmla="*/ 1530 w 1898"/>
                              <a:gd name="T3" fmla="*/ 71 h 1692"/>
                              <a:gd name="T4" fmla="*/ 1664 w 1898"/>
                              <a:gd name="T5" fmla="*/ 118 h 1692"/>
                              <a:gd name="T6" fmla="*/ 1845 w 1898"/>
                              <a:gd name="T7" fmla="*/ 31 h 1692"/>
                              <a:gd name="T8" fmla="*/ 1779 w 1898"/>
                              <a:gd name="T9" fmla="*/ 167 h 1692"/>
                              <a:gd name="T10" fmla="*/ 1675 w 1898"/>
                              <a:gd name="T11" fmla="*/ 267 h 1692"/>
                              <a:gd name="T12" fmla="*/ 1844 w 1898"/>
                              <a:gd name="T13" fmla="*/ 223 h 1692"/>
                              <a:gd name="T14" fmla="*/ 1829 w 1898"/>
                              <a:gd name="T15" fmla="*/ 298 h 1692"/>
                              <a:gd name="T16" fmla="*/ 1704 w 1898"/>
                              <a:gd name="T17" fmla="*/ 421 h 1692"/>
                              <a:gd name="T18" fmla="*/ 1699 w 1898"/>
                              <a:gd name="T19" fmla="*/ 603 h 1692"/>
                              <a:gd name="T20" fmla="*/ 1665 w 1898"/>
                              <a:gd name="T21" fmla="*/ 794 h 1692"/>
                              <a:gd name="T22" fmla="*/ 1603 w 1898"/>
                              <a:gd name="T23" fmla="*/ 982 h 1692"/>
                              <a:gd name="T24" fmla="*/ 1514 w 1898"/>
                              <a:gd name="T25" fmla="*/ 1160 h 1692"/>
                              <a:gd name="T26" fmla="*/ 1398 w 1898"/>
                              <a:gd name="T27" fmla="*/ 1322 h 1692"/>
                              <a:gd name="T28" fmla="*/ 1256 w 1898"/>
                              <a:gd name="T29" fmla="*/ 1461 h 1692"/>
                              <a:gd name="T30" fmla="*/ 1087 w 1898"/>
                              <a:gd name="T31" fmla="*/ 1573 h 1692"/>
                              <a:gd name="T32" fmla="*/ 893 w 1898"/>
                              <a:gd name="T33" fmla="*/ 1652 h 1692"/>
                              <a:gd name="T34" fmla="*/ 676 w 1898"/>
                              <a:gd name="T35" fmla="*/ 1690 h 1692"/>
                              <a:gd name="T36" fmla="*/ 435 w 1898"/>
                              <a:gd name="T37" fmla="*/ 1679 h 1692"/>
                              <a:gd name="T38" fmla="*/ 206 w 1898"/>
                              <a:gd name="T39" fmla="*/ 1614 h 1692"/>
                              <a:gd name="T40" fmla="*/ 0 w 1898"/>
                              <a:gd name="T41" fmla="*/ 1500 h 1692"/>
                              <a:gd name="T42" fmla="*/ 160 w 1898"/>
                              <a:gd name="T43" fmla="*/ 1503 h 1692"/>
                              <a:gd name="T44" fmla="*/ 353 w 1898"/>
                              <a:gd name="T45" fmla="*/ 1457 h 1692"/>
                              <a:gd name="T46" fmla="*/ 525 w 1898"/>
                              <a:gd name="T47" fmla="*/ 1364 h 1692"/>
                              <a:gd name="T48" fmla="*/ 487 w 1898"/>
                              <a:gd name="T49" fmla="*/ 1309 h 1692"/>
                              <a:gd name="T50" fmla="*/ 367 w 1898"/>
                              <a:gd name="T51" fmla="*/ 1251 h 1692"/>
                              <a:gd name="T52" fmla="*/ 272 w 1898"/>
                              <a:gd name="T53" fmla="*/ 1153 h 1692"/>
                              <a:gd name="T54" fmla="*/ 213 w 1898"/>
                              <a:gd name="T55" fmla="*/ 1027 h 1692"/>
                              <a:gd name="T56" fmla="*/ 322 w 1898"/>
                              <a:gd name="T57" fmla="*/ 1032 h 1692"/>
                              <a:gd name="T58" fmla="*/ 345 w 1898"/>
                              <a:gd name="T59" fmla="*/ 1007 h 1692"/>
                              <a:gd name="T60" fmla="*/ 228 w 1898"/>
                              <a:gd name="T61" fmla="*/ 939 h 1692"/>
                              <a:gd name="T62" fmla="*/ 139 w 1898"/>
                              <a:gd name="T63" fmla="*/ 834 h 1692"/>
                              <a:gd name="T64" fmla="*/ 87 w 1898"/>
                              <a:gd name="T65" fmla="*/ 700 h 1692"/>
                              <a:gd name="T66" fmla="*/ 77 w 1898"/>
                              <a:gd name="T67" fmla="*/ 595 h 1692"/>
                              <a:gd name="T68" fmla="*/ 205 w 1898"/>
                              <a:gd name="T69" fmla="*/ 643 h 1692"/>
                              <a:gd name="T70" fmla="*/ 189 w 1898"/>
                              <a:gd name="T71" fmla="*/ 590 h 1692"/>
                              <a:gd name="T72" fmla="*/ 117 w 1898"/>
                              <a:gd name="T73" fmla="*/ 477 h 1692"/>
                              <a:gd name="T74" fmla="*/ 82 w 1898"/>
                              <a:gd name="T75" fmla="*/ 342 h 1692"/>
                              <a:gd name="T76" fmla="*/ 88 w 1898"/>
                              <a:gd name="T77" fmla="*/ 201 h 1692"/>
                              <a:gd name="T78" fmla="*/ 132 w 1898"/>
                              <a:gd name="T79" fmla="*/ 78 h 1692"/>
                              <a:gd name="T80" fmla="*/ 293 w 1898"/>
                              <a:gd name="T81" fmla="*/ 255 h 1692"/>
                              <a:gd name="T82" fmla="*/ 484 w 1898"/>
                              <a:gd name="T83" fmla="*/ 391 h 1692"/>
                              <a:gd name="T84" fmla="*/ 700 w 1898"/>
                              <a:gd name="T85" fmla="*/ 483 h 1692"/>
                              <a:gd name="T86" fmla="*/ 934 w 1898"/>
                              <a:gd name="T87" fmla="*/ 524 h 1692"/>
                              <a:gd name="T88" fmla="*/ 928 w 1898"/>
                              <a:gd name="T89" fmla="*/ 373 h 1692"/>
                              <a:gd name="T90" fmla="*/ 970 w 1898"/>
                              <a:gd name="T91" fmla="*/ 226 h 1692"/>
                              <a:gd name="T92" fmla="*/ 1056 w 1898"/>
                              <a:gd name="T93" fmla="*/ 108 h 1692"/>
                              <a:gd name="T94" fmla="*/ 1173 w 1898"/>
                              <a:gd name="T95" fmla="*/ 29 h 1692"/>
                              <a:gd name="T96" fmla="*/ 1314 w 1898"/>
                              <a:gd name="T97" fmla="*/ 0 h 1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98" h="1692">
                                <a:moveTo>
                                  <a:pt x="1314" y="0"/>
                                </a:moveTo>
                                <a:lnTo>
                                  <a:pt x="1362" y="3"/>
                                </a:lnTo>
                                <a:lnTo>
                                  <a:pt x="1407" y="12"/>
                                </a:lnTo>
                                <a:lnTo>
                                  <a:pt x="1451" y="26"/>
                                </a:lnTo>
                                <a:lnTo>
                                  <a:pt x="1491" y="46"/>
                                </a:lnTo>
                                <a:lnTo>
                                  <a:pt x="1530" y="71"/>
                                </a:lnTo>
                                <a:lnTo>
                                  <a:pt x="1566" y="101"/>
                                </a:lnTo>
                                <a:lnTo>
                                  <a:pt x="1598" y="134"/>
                                </a:lnTo>
                                <a:lnTo>
                                  <a:pt x="1664" y="118"/>
                                </a:lnTo>
                                <a:lnTo>
                                  <a:pt x="1727" y="95"/>
                                </a:lnTo>
                                <a:lnTo>
                                  <a:pt x="1788" y="65"/>
                                </a:lnTo>
                                <a:lnTo>
                                  <a:pt x="1845" y="31"/>
                                </a:lnTo>
                                <a:lnTo>
                                  <a:pt x="1829" y="80"/>
                                </a:lnTo>
                                <a:lnTo>
                                  <a:pt x="1806" y="125"/>
                                </a:lnTo>
                                <a:lnTo>
                                  <a:pt x="1779" y="167"/>
                                </a:lnTo>
                                <a:lnTo>
                                  <a:pt x="1748" y="204"/>
                                </a:lnTo>
                                <a:lnTo>
                                  <a:pt x="1712" y="238"/>
                                </a:lnTo>
                                <a:lnTo>
                                  <a:pt x="1675" y="267"/>
                                </a:lnTo>
                                <a:lnTo>
                                  <a:pt x="1732" y="257"/>
                                </a:lnTo>
                                <a:lnTo>
                                  <a:pt x="1790" y="242"/>
                                </a:lnTo>
                                <a:lnTo>
                                  <a:pt x="1844" y="223"/>
                                </a:lnTo>
                                <a:lnTo>
                                  <a:pt x="1898" y="200"/>
                                </a:lnTo>
                                <a:lnTo>
                                  <a:pt x="1865" y="251"/>
                                </a:lnTo>
                                <a:lnTo>
                                  <a:pt x="1829" y="298"/>
                                </a:lnTo>
                                <a:lnTo>
                                  <a:pt x="1790" y="342"/>
                                </a:lnTo>
                                <a:lnTo>
                                  <a:pt x="1748" y="384"/>
                                </a:lnTo>
                                <a:lnTo>
                                  <a:pt x="1704" y="421"/>
                                </a:lnTo>
                                <a:lnTo>
                                  <a:pt x="1705" y="477"/>
                                </a:lnTo>
                                <a:lnTo>
                                  <a:pt x="1703" y="540"/>
                                </a:lnTo>
                                <a:lnTo>
                                  <a:pt x="1699" y="603"/>
                                </a:lnTo>
                                <a:lnTo>
                                  <a:pt x="1690" y="666"/>
                                </a:lnTo>
                                <a:lnTo>
                                  <a:pt x="1679" y="730"/>
                                </a:lnTo>
                                <a:lnTo>
                                  <a:pt x="1665" y="794"/>
                                </a:lnTo>
                                <a:lnTo>
                                  <a:pt x="1647" y="858"/>
                                </a:lnTo>
                                <a:lnTo>
                                  <a:pt x="1626" y="920"/>
                                </a:lnTo>
                                <a:lnTo>
                                  <a:pt x="1603" y="982"/>
                                </a:lnTo>
                                <a:lnTo>
                                  <a:pt x="1576" y="1042"/>
                                </a:lnTo>
                                <a:lnTo>
                                  <a:pt x="1547" y="1102"/>
                                </a:lnTo>
                                <a:lnTo>
                                  <a:pt x="1514" y="1160"/>
                                </a:lnTo>
                                <a:lnTo>
                                  <a:pt x="1479" y="1215"/>
                                </a:lnTo>
                                <a:lnTo>
                                  <a:pt x="1440" y="1270"/>
                                </a:lnTo>
                                <a:lnTo>
                                  <a:pt x="1398" y="1322"/>
                                </a:lnTo>
                                <a:lnTo>
                                  <a:pt x="1353" y="1371"/>
                                </a:lnTo>
                                <a:lnTo>
                                  <a:pt x="1306" y="1417"/>
                                </a:lnTo>
                                <a:lnTo>
                                  <a:pt x="1256" y="1461"/>
                                </a:lnTo>
                                <a:lnTo>
                                  <a:pt x="1202" y="1502"/>
                                </a:lnTo>
                                <a:lnTo>
                                  <a:pt x="1146" y="1540"/>
                                </a:lnTo>
                                <a:lnTo>
                                  <a:pt x="1087" y="1573"/>
                                </a:lnTo>
                                <a:lnTo>
                                  <a:pt x="1025" y="1604"/>
                                </a:lnTo>
                                <a:lnTo>
                                  <a:pt x="961" y="1630"/>
                                </a:lnTo>
                                <a:lnTo>
                                  <a:pt x="893" y="1652"/>
                                </a:lnTo>
                                <a:lnTo>
                                  <a:pt x="823" y="1669"/>
                                </a:lnTo>
                                <a:lnTo>
                                  <a:pt x="751" y="1681"/>
                                </a:lnTo>
                                <a:lnTo>
                                  <a:pt x="676" y="1690"/>
                                </a:lnTo>
                                <a:lnTo>
                                  <a:pt x="597" y="1692"/>
                                </a:lnTo>
                                <a:lnTo>
                                  <a:pt x="515" y="1688"/>
                                </a:lnTo>
                                <a:lnTo>
                                  <a:pt x="435" y="1679"/>
                                </a:lnTo>
                                <a:lnTo>
                                  <a:pt x="357" y="1663"/>
                                </a:lnTo>
                                <a:lnTo>
                                  <a:pt x="281" y="1641"/>
                                </a:lnTo>
                                <a:lnTo>
                                  <a:pt x="206" y="1614"/>
                                </a:lnTo>
                                <a:lnTo>
                                  <a:pt x="135" y="1581"/>
                                </a:lnTo>
                                <a:lnTo>
                                  <a:pt x="66" y="1543"/>
                                </a:lnTo>
                                <a:lnTo>
                                  <a:pt x="0" y="1500"/>
                                </a:lnTo>
                                <a:lnTo>
                                  <a:pt x="46" y="1504"/>
                                </a:lnTo>
                                <a:lnTo>
                                  <a:pt x="93" y="1506"/>
                                </a:lnTo>
                                <a:lnTo>
                                  <a:pt x="160" y="1503"/>
                                </a:lnTo>
                                <a:lnTo>
                                  <a:pt x="226" y="1494"/>
                                </a:lnTo>
                                <a:lnTo>
                                  <a:pt x="291" y="1478"/>
                                </a:lnTo>
                                <a:lnTo>
                                  <a:pt x="353" y="1457"/>
                                </a:lnTo>
                                <a:lnTo>
                                  <a:pt x="413" y="1431"/>
                                </a:lnTo>
                                <a:lnTo>
                                  <a:pt x="470" y="1399"/>
                                </a:lnTo>
                                <a:lnTo>
                                  <a:pt x="525" y="1364"/>
                                </a:lnTo>
                                <a:lnTo>
                                  <a:pt x="576" y="1323"/>
                                </a:lnTo>
                                <a:lnTo>
                                  <a:pt x="531" y="1319"/>
                                </a:lnTo>
                                <a:lnTo>
                                  <a:pt x="487" y="1309"/>
                                </a:lnTo>
                                <a:lnTo>
                                  <a:pt x="444" y="1295"/>
                                </a:lnTo>
                                <a:lnTo>
                                  <a:pt x="404" y="1275"/>
                                </a:lnTo>
                                <a:lnTo>
                                  <a:pt x="367" y="1251"/>
                                </a:lnTo>
                                <a:lnTo>
                                  <a:pt x="332" y="1222"/>
                                </a:lnTo>
                                <a:lnTo>
                                  <a:pt x="301" y="1190"/>
                                </a:lnTo>
                                <a:lnTo>
                                  <a:pt x="272" y="1153"/>
                                </a:lnTo>
                                <a:lnTo>
                                  <a:pt x="248" y="1114"/>
                                </a:lnTo>
                                <a:lnTo>
                                  <a:pt x="228" y="1072"/>
                                </a:lnTo>
                                <a:lnTo>
                                  <a:pt x="213" y="1027"/>
                                </a:lnTo>
                                <a:lnTo>
                                  <a:pt x="249" y="1032"/>
                                </a:lnTo>
                                <a:lnTo>
                                  <a:pt x="286" y="1034"/>
                                </a:lnTo>
                                <a:lnTo>
                                  <a:pt x="322" y="1032"/>
                                </a:lnTo>
                                <a:lnTo>
                                  <a:pt x="355" y="1028"/>
                                </a:lnTo>
                                <a:lnTo>
                                  <a:pt x="389" y="1019"/>
                                </a:lnTo>
                                <a:lnTo>
                                  <a:pt x="345" y="1007"/>
                                </a:lnTo>
                                <a:lnTo>
                                  <a:pt x="304" y="989"/>
                                </a:lnTo>
                                <a:lnTo>
                                  <a:pt x="265" y="966"/>
                                </a:lnTo>
                                <a:lnTo>
                                  <a:pt x="228" y="939"/>
                                </a:lnTo>
                                <a:lnTo>
                                  <a:pt x="195" y="907"/>
                                </a:lnTo>
                                <a:lnTo>
                                  <a:pt x="166" y="873"/>
                                </a:lnTo>
                                <a:lnTo>
                                  <a:pt x="139" y="834"/>
                                </a:lnTo>
                                <a:lnTo>
                                  <a:pt x="117" y="792"/>
                                </a:lnTo>
                                <a:lnTo>
                                  <a:pt x="100" y="747"/>
                                </a:lnTo>
                                <a:lnTo>
                                  <a:pt x="87" y="700"/>
                                </a:lnTo>
                                <a:lnTo>
                                  <a:pt x="79" y="652"/>
                                </a:lnTo>
                                <a:lnTo>
                                  <a:pt x="77" y="600"/>
                                </a:lnTo>
                                <a:lnTo>
                                  <a:pt x="77" y="595"/>
                                </a:lnTo>
                                <a:lnTo>
                                  <a:pt x="117" y="616"/>
                                </a:lnTo>
                                <a:lnTo>
                                  <a:pt x="160" y="633"/>
                                </a:lnTo>
                                <a:lnTo>
                                  <a:pt x="205" y="643"/>
                                </a:lnTo>
                                <a:lnTo>
                                  <a:pt x="252" y="649"/>
                                </a:lnTo>
                                <a:lnTo>
                                  <a:pt x="219" y="620"/>
                                </a:lnTo>
                                <a:lnTo>
                                  <a:pt x="189" y="590"/>
                                </a:lnTo>
                                <a:lnTo>
                                  <a:pt x="161" y="555"/>
                                </a:lnTo>
                                <a:lnTo>
                                  <a:pt x="137" y="518"/>
                                </a:lnTo>
                                <a:lnTo>
                                  <a:pt x="117" y="477"/>
                                </a:lnTo>
                                <a:lnTo>
                                  <a:pt x="101" y="434"/>
                                </a:lnTo>
                                <a:lnTo>
                                  <a:pt x="89" y="389"/>
                                </a:lnTo>
                                <a:lnTo>
                                  <a:pt x="82" y="342"/>
                                </a:lnTo>
                                <a:lnTo>
                                  <a:pt x="80" y="292"/>
                                </a:lnTo>
                                <a:lnTo>
                                  <a:pt x="82" y="246"/>
                                </a:lnTo>
                                <a:lnTo>
                                  <a:pt x="88" y="201"/>
                                </a:lnTo>
                                <a:lnTo>
                                  <a:pt x="98" y="158"/>
                                </a:lnTo>
                                <a:lnTo>
                                  <a:pt x="114" y="118"/>
                                </a:lnTo>
                                <a:lnTo>
                                  <a:pt x="132" y="78"/>
                                </a:lnTo>
                                <a:lnTo>
                                  <a:pt x="182" y="141"/>
                                </a:lnTo>
                                <a:lnTo>
                                  <a:pt x="236" y="199"/>
                                </a:lnTo>
                                <a:lnTo>
                                  <a:pt x="293" y="255"/>
                                </a:lnTo>
                                <a:lnTo>
                                  <a:pt x="354" y="305"/>
                                </a:lnTo>
                                <a:lnTo>
                                  <a:pt x="417" y="350"/>
                                </a:lnTo>
                                <a:lnTo>
                                  <a:pt x="484" y="391"/>
                                </a:lnTo>
                                <a:lnTo>
                                  <a:pt x="553" y="428"/>
                                </a:lnTo>
                                <a:lnTo>
                                  <a:pt x="625" y="458"/>
                                </a:lnTo>
                                <a:lnTo>
                                  <a:pt x="700" y="483"/>
                                </a:lnTo>
                                <a:lnTo>
                                  <a:pt x="776" y="503"/>
                                </a:lnTo>
                                <a:lnTo>
                                  <a:pt x="855" y="517"/>
                                </a:lnTo>
                                <a:lnTo>
                                  <a:pt x="934" y="524"/>
                                </a:lnTo>
                                <a:lnTo>
                                  <a:pt x="927" y="477"/>
                                </a:lnTo>
                                <a:lnTo>
                                  <a:pt x="925" y="426"/>
                                </a:lnTo>
                                <a:lnTo>
                                  <a:pt x="928" y="373"/>
                                </a:lnTo>
                                <a:lnTo>
                                  <a:pt x="936" y="322"/>
                                </a:lnTo>
                                <a:lnTo>
                                  <a:pt x="951" y="273"/>
                                </a:lnTo>
                                <a:lnTo>
                                  <a:pt x="970" y="226"/>
                                </a:lnTo>
                                <a:lnTo>
                                  <a:pt x="994" y="182"/>
                                </a:lnTo>
                                <a:lnTo>
                                  <a:pt x="1023" y="144"/>
                                </a:lnTo>
                                <a:lnTo>
                                  <a:pt x="1056" y="108"/>
                                </a:lnTo>
                                <a:lnTo>
                                  <a:pt x="1091" y="77"/>
                                </a:lnTo>
                                <a:lnTo>
                                  <a:pt x="1131" y="49"/>
                                </a:lnTo>
                                <a:lnTo>
                                  <a:pt x="1173" y="29"/>
                                </a:lnTo>
                                <a:lnTo>
                                  <a:pt x="1218" y="13"/>
                                </a:lnTo>
                                <a:lnTo>
                                  <a:pt x="1265" y="3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1B1B1" id="Group 4" o:spid="_x0000_s1026" alt="Title: Twitter icon" style="position:absolute;margin-left:130.5pt;margin-top:2.95pt;width:37.6pt;height:37.6pt;z-index:251662336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">
                <o:lock v:ext="edit" aspectratio="t"/>
  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</v:shape>
                <v:shape id="Twitter symbol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</v:shape>
              </v:group>
            </w:pict>
          </mc:Fallback>
        </mc:AlternateContent>
      </w:r>
    </w:p>
    <w:p w14:paraId="261F9A39" w14:textId="77777777" w:rsidR="004B2493" w:rsidRPr="004B2493" w:rsidRDefault="004B2493" w:rsidP="004B2493"/>
    <w:p w14:paraId="256C3641" w14:textId="77777777" w:rsidR="004B2493" w:rsidRDefault="004B2493" w:rsidP="004B2493">
      <w:pPr>
        <w:tabs>
          <w:tab w:val="left" w:pos="3894"/>
        </w:tabs>
      </w:pPr>
      <w:r>
        <w:tab/>
      </w:r>
    </w:p>
    <w:p w14:paraId="436A2245" w14:textId="77777777" w:rsidR="004B2493" w:rsidRDefault="004B2493" w:rsidP="004B2493">
      <w:pPr>
        <w:tabs>
          <w:tab w:val="left" w:pos="3894"/>
        </w:tabs>
      </w:pPr>
      <w:r>
        <w:t xml:space="preserve">                                   @SIRUSCOACHING                       </w:t>
      </w:r>
      <w:r w:rsidRPr="004B2493">
        <w:t>SIRUSCOACHING@HOTMAIL.CO.U</w:t>
      </w:r>
      <w:r w:rsidR="00677772">
        <w:t>K</w:t>
      </w:r>
    </w:p>
    <w:p w14:paraId="59B195EB" w14:textId="2DA07436" w:rsidR="004B2493" w:rsidRPr="004B2493" w:rsidRDefault="004B2493" w:rsidP="004B2493">
      <w:pPr>
        <w:tabs>
          <w:tab w:val="left" w:pos="3894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EB750C" wp14:editId="0CF63224">
            <wp:simplePos x="0" y="0"/>
            <wp:positionH relativeFrom="column">
              <wp:posOffset>864870</wp:posOffset>
            </wp:positionH>
            <wp:positionV relativeFrom="paragraph">
              <wp:posOffset>-1104900</wp:posOffset>
            </wp:positionV>
            <wp:extent cx="4705350" cy="1013460"/>
            <wp:effectExtent l="0" t="0" r="0" b="0"/>
            <wp:wrapNone/>
            <wp:docPr id="8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7">
        <w:rPr>
          <w:rFonts w:cs="Times New Roman"/>
          <w:b/>
          <w:sz w:val="32"/>
          <w:szCs w:val="40"/>
          <w:u w:val="single"/>
        </w:rPr>
        <w:t>FEBRUARY</w:t>
      </w:r>
      <w:r>
        <w:rPr>
          <w:rFonts w:cs="Times New Roman"/>
          <w:b/>
          <w:sz w:val="32"/>
          <w:szCs w:val="40"/>
          <w:u w:val="single"/>
        </w:rPr>
        <w:t xml:space="preserve"> 201</w:t>
      </w:r>
      <w:r w:rsidR="00015999">
        <w:rPr>
          <w:rFonts w:cs="Times New Roman"/>
          <w:b/>
          <w:sz w:val="32"/>
          <w:szCs w:val="40"/>
          <w:u w:val="single"/>
        </w:rPr>
        <w:t>9</w:t>
      </w:r>
      <w:r>
        <w:rPr>
          <w:rFonts w:cs="Times New Roman"/>
          <w:b/>
          <w:sz w:val="32"/>
          <w:szCs w:val="40"/>
          <w:u w:val="single"/>
        </w:rPr>
        <w:t xml:space="preserve"> </w:t>
      </w:r>
    </w:p>
    <w:p w14:paraId="0CD144F2" w14:textId="77777777" w:rsidR="004B2493" w:rsidRPr="004B2493" w:rsidRDefault="004B2493" w:rsidP="004B2493">
      <w:pPr>
        <w:rPr>
          <w:rFonts w:cs="Times New Roman"/>
          <w:sz w:val="28"/>
          <w:szCs w:val="40"/>
        </w:rPr>
      </w:pPr>
    </w:p>
    <w:p w14:paraId="534EB2F5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Surname:    _____________________________________________</w:t>
      </w:r>
      <w:r w:rsidR="00677772">
        <w:rPr>
          <w:rFonts w:cs="Times New Roman"/>
          <w:sz w:val="28"/>
          <w:szCs w:val="32"/>
        </w:rPr>
        <w:t>_________________</w:t>
      </w:r>
    </w:p>
    <w:p w14:paraId="0D343FF1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Forename:  _____________________________________________</w:t>
      </w:r>
      <w:r w:rsidR="00677772">
        <w:rPr>
          <w:rFonts w:cs="Times New Roman"/>
          <w:sz w:val="28"/>
          <w:szCs w:val="32"/>
        </w:rPr>
        <w:t>_________________</w:t>
      </w:r>
    </w:p>
    <w:p w14:paraId="2885B959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Age:           ____________________</w:t>
      </w:r>
    </w:p>
    <w:p w14:paraId="2D245909" w14:textId="77777777" w:rsidR="004B2493" w:rsidRPr="004B2493" w:rsidRDefault="004B2493" w:rsidP="004B2493">
      <w:pPr>
        <w:spacing w:line="360" w:lineRule="auto"/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Address:    ______________________________________________</w:t>
      </w:r>
      <w:r w:rsidR="00677772">
        <w:rPr>
          <w:rFonts w:cs="Times New Roman"/>
          <w:sz w:val="28"/>
          <w:szCs w:val="32"/>
        </w:rPr>
        <w:t>________________</w:t>
      </w:r>
    </w:p>
    <w:p w14:paraId="66786F9B" w14:textId="77777777" w:rsidR="004B2493" w:rsidRPr="004B2493" w:rsidRDefault="004B2493" w:rsidP="004B2493">
      <w:pPr>
        <w:spacing w:line="360" w:lineRule="auto"/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_______________________________________________________</w:t>
      </w:r>
      <w:r w:rsidR="00677772">
        <w:rPr>
          <w:rFonts w:cs="Times New Roman"/>
          <w:sz w:val="28"/>
          <w:szCs w:val="32"/>
        </w:rPr>
        <w:t>__________________</w:t>
      </w:r>
    </w:p>
    <w:p w14:paraId="355E7622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Post Code: _____________________</w:t>
      </w:r>
    </w:p>
    <w:p w14:paraId="03E6D49E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 xml:space="preserve">Emergency </w:t>
      </w:r>
      <w:proofErr w:type="spellStart"/>
      <w:r w:rsidRPr="004B2493">
        <w:rPr>
          <w:rFonts w:cs="Times New Roman"/>
          <w:sz w:val="28"/>
          <w:szCs w:val="32"/>
        </w:rPr>
        <w:t>Tel.No</w:t>
      </w:r>
      <w:proofErr w:type="spellEnd"/>
      <w:r w:rsidRPr="004B2493">
        <w:rPr>
          <w:rFonts w:cs="Times New Roman"/>
          <w:sz w:val="28"/>
          <w:szCs w:val="32"/>
        </w:rPr>
        <w:t>: _______________________________________</w:t>
      </w:r>
      <w:r w:rsidR="00FB7387">
        <w:rPr>
          <w:rFonts w:cs="Times New Roman"/>
          <w:sz w:val="28"/>
          <w:szCs w:val="32"/>
        </w:rPr>
        <w:t>________________</w:t>
      </w:r>
    </w:p>
    <w:p w14:paraId="497751D8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School/Club: ____________________________________________</w:t>
      </w:r>
      <w:r w:rsidR="00FB7387">
        <w:rPr>
          <w:rFonts w:cs="Times New Roman"/>
          <w:sz w:val="28"/>
          <w:szCs w:val="32"/>
        </w:rPr>
        <w:t>_________________</w:t>
      </w:r>
    </w:p>
    <w:p w14:paraId="018B97E6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Please let us know of any medical issues we need to be aware of (e.g. Asthma): _______________________________________________________</w:t>
      </w:r>
      <w:r w:rsidR="00677772">
        <w:rPr>
          <w:rFonts w:cs="Times New Roman"/>
          <w:sz w:val="28"/>
          <w:szCs w:val="32"/>
        </w:rPr>
        <w:t>__________________</w:t>
      </w:r>
    </w:p>
    <w:p w14:paraId="634F1085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_______________________________________________________</w:t>
      </w:r>
      <w:r w:rsidR="00677772">
        <w:rPr>
          <w:rFonts w:cs="Times New Roman"/>
          <w:sz w:val="28"/>
          <w:szCs w:val="32"/>
        </w:rPr>
        <w:t>__________________</w:t>
      </w:r>
    </w:p>
    <w:p w14:paraId="6B39A079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Preferred playing position: _________________________________</w:t>
      </w:r>
    </w:p>
    <w:p w14:paraId="1CCE2550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</w:p>
    <w:p w14:paraId="2B7A4282" w14:textId="77777777" w:rsidR="004B2493" w:rsidRPr="004B2493" w:rsidRDefault="004B2493" w:rsidP="004B2493">
      <w:pPr>
        <w:rPr>
          <w:rFonts w:cs="Times New Roman"/>
          <w:sz w:val="28"/>
          <w:szCs w:val="32"/>
        </w:rPr>
      </w:pPr>
      <w:r w:rsidRPr="004B2493">
        <w:rPr>
          <w:rFonts w:cs="Times New Roman"/>
          <w:sz w:val="28"/>
          <w:szCs w:val="32"/>
        </w:rPr>
        <w:t>Signed:   ______________________________</w:t>
      </w:r>
      <w:r w:rsidR="00FB7387">
        <w:rPr>
          <w:rFonts w:cs="Times New Roman"/>
          <w:sz w:val="28"/>
          <w:szCs w:val="32"/>
        </w:rPr>
        <w:t>_________________</w:t>
      </w:r>
      <w:r w:rsidRPr="004B2493">
        <w:rPr>
          <w:rFonts w:cs="Times New Roman"/>
          <w:sz w:val="28"/>
          <w:szCs w:val="32"/>
        </w:rPr>
        <w:t xml:space="preserve"> [Parent/Guardian]</w:t>
      </w:r>
    </w:p>
    <w:p w14:paraId="0C5643E8" w14:textId="77777777" w:rsidR="004B2493" w:rsidRPr="004B2493" w:rsidRDefault="004B2493" w:rsidP="004B2493">
      <w:pPr>
        <w:rPr>
          <w:rFonts w:cs="Times New Roman"/>
          <w:b/>
          <w:sz w:val="28"/>
          <w:szCs w:val="32"/>
          <w:u w:val="single"/>
        </w:rPr>
      </w:pPr>
    </w:p>
    <w:p w14:paraId="6477C41E" w14:textId="77777777" w:rsidR="004B2493" w:rsidRPr="004B2493" w:rsidRDefault="004B2493" w:rsidP="004B2493">
      <w:pPr>
        <w:rPr>
          <w:rFonts w:cs="Times New Roman"/>
          <w:b/>
          <w:sz w:val="28"/>
          <w:szCs w:val="32"/>
          <w:u w:val="single"/>
        </w:rPr>
      </w:pPr>
      <w:r w:rsidRPr="004B2493">
        <w:rPr>
          <w:rFonts w:cs="Times New Roman"/>
          <w:b/>
          <w:sz w:val="28"/>
          <w:szCs w:val="32"/>
          <w:u w:val="single"/>
        </w:rPr>
        <w:t>Method of payment: (Please make cheques payable to “SIRUSCOACHING”)</w:t>
      </w:r>
    </w:p>
    <w:p w14:paraId="61AB8C83" w14:textId="77777777" w:rsidR="004B2493" w:rsidRPr="004B2493" w:rsidRDefault="004B2493" w:rsidP="004B2493">
      <w:pPr>
        <w:rPr>
          <w:b/>
          <w:sz w:val="28"/>
          <w:szCs w:val="32"/>
          <w:u w:val="single"/>
        </w:rPr>
      </w:pPr>
      <w:r w:rsidRPr="004B2493">
        <w:rPr>
          <w:b/>
          <w:sz w:val="28"/>
          <w:szCs w:val="32"/>
          <w:u w:val="single"/>
        </w:rPr>
        <w:t>Cheque:</w:t>
      </w:r>
    </w:p>
    <w:p w14:paraId="181E407A" w14:textId="07402F91" w:rsidR="00437196" w:rsidRPr="00437196" w:rsidRDefault="004B2493" w:rsidP="004B2493">
      <w:pPr>
        <w:rPr>
          <w:noProof/>
        </w:rPr>
      </w:pPr>
      <w:r w:rsidRPr="004B2493">
        <w:rPr>
          <w:b/>
          <w:sz w:val="28"/>
          <w:szCs w:val="32"/>
          <w:u w:val="single"/>
        </w:rPr>
        <w:t>Cash:</w:t>
      </w:r>
      <w:r w:rsidRPr="004B2493">
        <w:rPr>
          <w:noProof/>
        </w:rPr>
        <w:t xml:space="preserve"> </w:t>
      </w:r>
    </w:p>
    <w:p w14:paraId="2674101E" w14:textId="77777777" w:rsidR="00437196" w:rsidRDefault="00437196" w:rsidP="00437196"/>
    <w:p w14:paraId="1424AD7B" w14:textId="63008826" w:rsidR="00437196" w:rsidRPr="00437196" w:rsidRDefault="00437196" w:rsidP="00437196">
      <w:pPr>
        <w:jc w:val="center"/>
      </w:pPr>
      <w:r w:rsidRPr="00437196">
        <w:t>In line with GDPR, any information provided will be destroyed following the conclusion of the course</w:t>
      </w:r>
    </w:p>
    <w:p w14:paraId="139D5899" w14:textId="77777777" w:rsidR="004B2493" w:rsidRDefault="004B2493" w:rsidP="004B2493">
      <w:pPr>
        <w:pStyle w:val="NoSpacing"/>
      </w:pPr>
    </w:p>
    <w:p w14:paraId="165CB2B0" w14:textId="77777777" w:rsidR="004B2493" w:rsidRDefault="004B2493" w:rsidP="004B2493">
      <w:pPr>
        <w:pStyle w:val="NoSpacing"/>
      </w:pPr>
    </w:p>
    <w:p w14:paraId="10CB4343" w14:textId="77777777" w:rsidR="004B2493" w:rsidRDefault="004B2493" w:rsidP="004B2493">
      <w:pPr>
        <w:pStyle w:val="NoSpacing"/>
      </w:pPr>
    </w:p>
    <w:p w14:paraId="60E01650" w14:textId="77777777" w:rsidR="004B2493" w:rsidRPr="004B2493" w:rsidRDefault="004B2493" w:rsidP="004B2493"/>
    <w:p w14:paraId="0FC4E504" w14:textId="77777777" w:rsidR="004B2493" w:rsidRPr="004B2493" w:rsidRDefault="00FB7387" w:rsidP="004B2493">
      <w:r w:rsidRPr="00C2098A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EE4E51" wp14:editId="603F5EF4">
                <wp:simplePos x="0" y="0"/>
                <wp:positionH relativeFrom="column">
                  <wp:posOffset>1657350</wp:posOffset>
                </wp:positionH>
                <wp:positionV relativeFrom="paragraph">
                  <wp:posOffset>3175</wp:posOffset>
                </wp:positionV>
                <wp:extent cx="477520" cy="477520"/>
                <wp:effectExtent l="0" t="0" r="17780" b="17780"/>
                <wp:wrapNone/>
                <wp:docPr id="92" name="Group 4" title="Twitter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430" cy="430"/>
                        </a:xfrm>
                      </wpg:grpSpPr>
                      <wps:wsp>
                        <wps:cNvPr id="93" name="Circle around Twitter symbol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0" cy="430"/>
                          </a:xfrm>
                          <a:custGeom>
                            <a:avLst/>
                            <a:gdLst>
                              <a:gd name="T0" fmla="*/ 1825 w 3441"/>
                              <a:gd name="T1" fmla="*/ 4 h 3441"/>
                              <a:gd name="T2" fmla="*/ 2029 w 3441"/>
                              <a:gd name="T3" fmla="*/ 29 h 3441"/>
                              <a:gd name="T4" fmla="*/ 2226 w 3441"/>
                              <a:gd name="T5" fmla="*/ 76 h 3441"/>
                              <a:gd name="T6" fmla="*/ 2412 w 3441"/>
                              <a:gd name="T7" fmla="*/ 146 h 3441"/>
                              <a:gd name="T8" fmla="*/ 2588 w 3441"/>
                              <a:gd name="T9" fmla="*/ 236 h 3441"/>
                              <a:gd name="T10" fmla="*/ 2752 w 3441"/>
                              <a:gd name="T11" fmla="*/ 344 h 3441"/>
                              <a:gd name="T12" fmla="*/ 2901 w 3441"/>
                              <a:gd name="T13" fmla="*/ 471 h 3441"/>
                              <a:gd name="T14" fmla="*/ 3035 w 3441"/>
                              <a:gd name="T15" fmla="*/ 613 h 3441"/>
                              <a:gd name="T16" fmla="*/ 3154 w 3441"/>
                              <a:gd name="T17" fmla="*/ 769 h 3441"/>
                              <a:gd name="T18" fmla="*/ 3253 w 3441"/>
                              <a:gd name="T19" fmla="*/ 939 h 3441"/>
                              <a:gd name="T20" fmla="*/ 3333 w 3441"/>
                              <a:gd name="T21" fmla="*/ 1121 h 3441"/>
                              <a:gd name="T22" fmla="*/ 3392 w 3441"/>
                              <a:gd name="T23" fmla="*/ 1313 h 3441"/>
                              <a:gd name="T24" fmla="*/ 3428 w 3441"/>
                              <a:gd name="T25" fmla="*/ 1513 h 3441"/>
                              <a:gd name="T26" fmla="*/ 3441 w 3441"/>
                              <a:gd name="T27" fmla="*/ 1721 h 3441"/>
                              <a:gd name="T28" fmla="*/ 3428 w 3441"/>
                              <a:gd name="T29" fmla="*/ 1929 h 3441"/>
                              <a:gd name="T30" fmla="*/ 3392 w 3441"/>
                              <a:gd name="T31" fmla="*/ 2130 h 3441"/>
                              <a:gd name="T32" fmla="*/ 3333 w 3441"/>
                              <a:gd name="T33" fmla="*/ 2321 h 3441"/>
                              <a:gd name="T34" fmla="*/ 3253 w 3441"/>
                              <a:gd name="T35" fmla="*/ 2502 h 3441"/>
                              <a:gd name="T36" fmla="*/ 3154 w 3441"/>
                              <a:gd name="T37" fmla="*/ 2672 h 3441"/>
                              <a:gd name="T38" fmla="*/ 3035 w 3441"/>
                              <a:gd name="T39" fmla="*/ 2829 h 3441"/>
                              <a:gd name="T40" fmla="*/ 2901 w 3441"/>
                              <a:gd name="T41" fmla="*/ 2972 h 3441"/>
                              <a:gd name="T42" fmla="*/ 2752 w 3441"/>
                              <a:gd name="T43" fmla="*/ 3097 h 3441"/>
                              <a:gd name="T44" fmla="*/ 2588 w 3441"/>
                              <a:gd name="T45" fmla="*/ 3206 h 3441"/>
                              <a:gd name="T46" fmla="*/ 2412 w 3441"/>
                              <a:gd name="T47" fmla="*/ 3296 h 3441"/>
                              <a:gd name="T48" fmla="*/ 2226 w 3441"/>
                              <a:gd name="T49" fmla="*/ 3365 h 3441"/>
                              <a:gd name="T50" fmla="*/ 2029 w 3441"/>
                              <a:gd name="T51" fmla="*/ 3414 h 3441"/>
                              <a:gd name="T52" fmla="*/ 1825 w 3441"/>
                              <a:gd name="T53" fmla="*/ 3438 h 3441"/>
                              <a:gd name="T54" fmla="*/ 1615 w 3441"/>
                              <a:gd name="T55" fmla="*/ 3438 h 3441"/>
                              <a:gd name="T56" fmla="*/ 1411 w 3441"/>
                              <a:gd name="T57" fmla="*/ 3414 h 3441"/>
                              <a:gd name="T58" fmla="*/ 1214 w 3441"/>
                              <a:gd name="T59" fmla="*/ 3365 h 3441"/>
                              <a:gd name="T60" fmla="*/ 1028 w 3441"/>
                              <a:gd name="T61" fmla="*/ 3296 h 3441"/>
                              <a:gd name="T62" fmla="*/ 852 w 3441"/>
                              <a:gd name="T63" fmla="*/ 3206 h 3441"/>
                              <a:gd name="T64" fmla="*/ 689 w 3441"/>
                              <a:gd name="T65" fmla="*/ 3097 h 3441"/>
                              <a:gd name="T66" fmla="*/ 539 w 3441"/>
                              <a:gd name="T67" fmla="*/ 2972 h 3441"/>
                              <a:gd name="T68" fmla="*/ 405 w 3441"/>
                              <a:gd name="T69" fmla="*/ 2829 h 3441"/>
                              <a:gd name="T70" fmla="*/ 287 w 3441"/>
                              <a:gd name="T71" fmla="*/ 2672 h 3441"/>
                              <a:gd name="T72" fmla="*/ 188 w 3441"/>
                              <a:gd name="T73" fmla="*/ 2502 h 3441"/>
                              <a:gd name="T74" fmla="*/ 108 w 3441"/>
                              <a:gd name="T75" fmla="*/ 2321 h 3441"/>
                              <a:gd name="T76" fmla="*/ 49 w 3441"/>
                              <a:gd name="T77" fmla="*/ 2130 h 3441"/>
                              <a:gd name="T78" fmla="*/ 13 w 3441"/>
                              <a:gd name="T79" fmla="*/ 1929 h 3441"/>
                              <a:gd name="T80" fmla="*/ 0 w 3441"/>
                              <a:gd name="T81" fmla="*/ 1721 h 3441"/>
                              <a:gd name="T82" fmla="*/ 13 w 3441"/>
                              <a:gd name="T83" fmla="*/ 1513 h 3441"/>
                              <a:gd name="T84" fmla="*/ 49 w 3441"/>
                              <a:gd name="T85" fmla="*/ 1313 h 3441"/>
                              <a:gd name="T86" fmla="*/ 108 w 3441"/>
                              <a:gd name="T87" fmla="*/ 1121 h 3441"/>
                              <a:gd name="T88" fmla="*/ 188 w 3441"/>
                              <a:gd name="T89" fmla="*/ 939 h 3441"/>
                              <a:gd name="T90" fmla="*/ 287 w 3441"/>
                              <a:gd name="T91" fmla="*/ 769 h 3441"/>
                              <a:gd name="T92" fmla="*/ 405 w 3441"/>
                              <a:gd name="T93" fmla="*/ 613 h 3441"/>
                              <a:gd name="T94" fmla="*/ 539 w 3441"/>
                              <a:gd name="T95" fmla="*/ 471 h 3441"/>
                              <a:gd name="T96" fmla="*/ 689 w 3441"/>
                              <a:gd name="T97" fmla="*/ 344 h 3441"/>
                              <a:gd name="T98" fmla="*/ 852 w 3441"/>
                              <a:gd name="T99" fmla="*/ 236 h 3441"/>
                              <a:gd name="T100" fmla="*/ 1028 w 3441"/>
                              <a:gd name="T101" fmla="*/ 146 h 3441"/>
                              <a:gd name="T102" fmla="*/ 1214 w 3441"/>
                              <a:gd name="T103" fmla="*/ 76 h 3441"/>
                              <a:gd name="T104" fmla="*/ 1411 w 3441"/>
                              <a:gd name="T105" fmla="*/ 29 h 3441"/>
                              <a:gd name="T106" fmla="*/ 1615 w 3441"/>
                              <a:gd name="T107" fmla="*/ 4 h 3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41" h="3441">
                                <a:moveTo>
                                  <a:pt x="1720" y="0"/>
                                </a:moveTo>
                                <a:lnTo>
                                  <a:pt x="1825" y="4"/>
                                </a:lnTo>
                                <a:lnTo>
                                  <a:pt x="1929" y="13"/>
                                </a:lnTo>
                                <a:lnTo>
                                  <a:pt x="2029" y="29"/>
                                </a:lnTo>
                                <a:lnTo>
                                  <a:pt x="2129" y="50"/>
                                </a:lnTo>
                                <a:lnTo>
                                  <a:pt x="2226" y="76"/>
                                </a:lnTo>
                                <a:lnTo>
                                  <a:pt x="2320" y="108"/>
                                </a:lnTo>
                                <a:lnTo>
                                  <a:pt x="2412" y="146"/>
                                </a:lnTo>
                                <a:lnTo>
                                  <a:pt x="2502" y="188"/>
                                </a:lnTo>
                                <a:lnTo>
                                  <a:pt x="2588" y="236"/>
                                </a:lnTo>
                                <a:lnTo>
                                  <a:pt x="2672" y="287"/>
                                </a:lnTo>
                                <a:lnTo>
                                  <a:pt x="2752" y="344"/>
                                </a:lnTo>
                                <a:lnTo>
                                  <a:pt x="2828" y="406"/>
                                </a:lnTo>
                                <a:lnTo>
                                  <a:pt x="2901" y="471"/>
                                </a:lnTo>
                                <a:lnTo>
                                  <a:pt x="2971" y="540"/>
                                </a:lnTo>
                                <a:lnTo>
                                  <a:pt x="3035" y="613"/>
                                </a:lnTo>
                                <a:lnTo>
                                  <a:pt x="3096" y="690"/>
                                </a:lnTo>
                                <a:lnTo>
                                  <a:pt x="3154" y="769"/>
                                </a:lnTo>
                                <a:lnTo>
                                  <a:pt x="3205" y="853"/>
                                </a:lnTo>
                                <a:lnTo>
                                  <a:pt x="3253" y="939"/>
                                </a:lnTo>
                                <a:lnTo>
                                  <a:pt x="3295" y="1029"/>
                                </a:lnTo>
                                <a:lnTo>
                                  <a:pt x="3333" y="1121"/>
                                </a:lnTo>
                                <a:lnTo>
                                  <a:pt x="3364" y="1215"/>
                                </a:lnTo>
                                <a:lnTo>
                                  <a:pt x="3392" y="1313"/>
                                </a:lnTo>
                                <a:lnTo>
                                  <a:pt x="3412" y="1412"/>
                                </a:lnTo>
                                <a:lnTo>
                                  <a:pt x="3428" y="1513"/>
                                </a:lnTo>
                                <a:lnTo>
                                  <a:pt x="3438" y="1616"/>
                                </a:lnTo>
                                <a:lnTo>
                                  <a:pt x="3441" y="1721"/>
                                </a:lnTo>
                                <a:lnTo>
                                  <a:pt x="3438" y="1826"/>
                                </a:lnTo>
                                <a:lnTo>
                                  <a:pt x="3428" y="1929"/>
                                </a:lnTo>
                                <a:lnTo>
                                  <a:pt x="3412" y="2030"/>
                                </a:lnTo>
                                <a:lnTo>
                                  <a:pt x="3392" y="2130"/>
                                </a:lnTo>
                                <a:lnTo>
                                  <a:pt x="3364" y="2226"/>
                                </a:lnTo>
                                <a:lnTo>
                                  <a:pt x="3333" y="2321"/>
                                </a:lnTo>
                                <a:lnTo>
                                  <a:pt x="3295" y="2413"/>
                                </a:lnTo>
                                <a:lnTo>
                                  <a:pt x="3253" y="2502"/>
                                </a:lnTo>
                                <a:lnTo>
                                  <a:pt x="3205" y="2589"/>
                                </a:lnTo>
                                <a:lnTo>
                                  <a:pt x="3154" y="2672"/>
                                </a:lnTo>
                                <a:lnTo>
                                  <a:pt x="3096" y="2753"/>
                                </a:lnTo>
                                <a:lnTo>
                                  <a:pt x="3035" y="2829"/>
                                </a:lnTo>
                                <a:lnTo>
                                  <a:pt x="2971" y="2902"/>
                                </a:lnTo>
                                <a:lnTo>
                                  <a:pt x="2901" y="2972"/>
                                </a:lnTo>
                                <a:lnTo>
                                  <a:pt x="2828" y="3037"/>
                                </a:lnTo>
                                <a:lnTo>
                                  <a:pt x="2752" y="3097"/>
                                </a:lnTo>
                                <a:lnTo>
                                  <a:pt x="2672" y="3154"/>
                                </a:lnTo>
                                <a:lnTo>
                                  <a:pt x="2588" y="3206"/>
                                </a:lnTo>
                                <a:lnTo>
                                  <a:pt x="2502" y="3253"/>
                                </a:lnTo>
                                <a:lnTo>
                                  <a:pt x="2412" y="3296"/>
                                </a:lnTo>
                                <a:lnTo>
                                  <a:pt x="2320" y="3333"/>
                                </a:lnTo>
                                <a:lnTo>
                                  <a:pt x="2226" y="3365"/>
                                </a:lnTo>
                                <a:lnTo>
                                  <a:pt x="2129" y="3393"/>
                                </a:lnTo>
                                <a:lnTo>
                                  <a:pt x="2029" y="3414"/>
                                </a:lnTo>
                                <a:lnTo>
                                  <a:pt x="1929" y="3428"/>
                                </a:lnTo>
                                <a:lnTo>
                                  <a:pt x="1825" y="3438"/>
                                </a:lnTo>
                                <a:lnTo>
                                  <a:pt x="1720" y="3441"/>
                                </a:lnTo>
                                <a:lnTo>
                                  <a:pt x="1615" y="3438"/>
                                </a:lnTo>
                                <a:lnTo>
                                  <a:pt x="1513" y="3428"/>
                                </a:lnTo>
                                <a:lnTo>
                                  <a:pt x="1411" y="3414"/>
                                </a:lnTo>
                                <a:lnTo>
                                  <a:pt x="1312" y="3393"/>
                                </a:lnTo>
                                <a:lnTo>
                                  <a:pt x="1214" y="3365"/>
                                </a:lnTo>
                                <a:lnTo>
                                  <a:pt x="1120" y="3333"/>
                                </a:lnTo>
                                <a:lnTo>
                                  <a:pt x="1028" y="3296"/>
                                </a:lnTo>
                                <a:lnTo>
                                  <a:pt x="939" y="3253"/>
                                </a:lnTo>
                                <a:lnTo>
                                  <a:pt x="852" y="3206"/>
                                </a:lnTo>
                                <a:lnTo>
                                  <a:pt x="769" y="3154"/>
                                </a:lnTo>
                                <a:lnTo>
                                  <a:pt x="689" y="3097"/>
                                </a:lnTo>
                                <a:lnTo>
                                  <a:pt x="612" y="3037"/>
                                </a:lnTo>
                                <a:lnTo>
                                  <a:pt x="539" y="2972"/>
                                </a:lnTo>
                                <a:lnTo>
                                  <a:pt x="470" y="2902"/>
                                </a:lnTo>
                                <a:lnTo>
                                  <a:pt x="405" y="2829"/>
                                </a:lnTo>
                                <a:lnTo>
                                  <a:pt x="344" y="2753"/>
                                </a:lnTo>
                                <a:lnTo>
                                  <a:pt x="287" y="2672"/>
                                </a:lnTo>
                                <a:lnTo>
                                  <a:pt x="235" y="2589"/>
                                </a:lnTo>
                                <a:lnTo>
                                  <a:pt x="188" y="2502"/>
                                </a:lnTo>
                                <a:lnTo>
                                  <a:pt x="145" y="2413"/>
                                </a:lnTo>
                                <a:lnTo>
                                  <a:pt x="108" y="2321"/>
                                </a:lnTo>
                                <a:lnTo>
                                  <a:pt x="76" y="2226"/>
                                </a:lnTo>
                                <a:lnTo>
                                  <a:pt x="49" y="2130"/>
                                </a:lnTo>
                                <a:lnTo>
                                  <a:pt x="28" y="2030"/>
                                </a:lnTo>
                                <a:lnTo>
                                  <a:pt x="13" y="1929"/>
                                </a:lnTo>
                                <a:lnTo>
                                  <a:pt x="4" y="1826"/>
                                </a:lnTo>
                                <a:lnTo>
                                  <a:pt x="0" y="1721"/>
                                </a:lnTo>
                                <a:lnTo>
                                  <a:pt x="4" y="1616"/>
                                </a:lnTo>
                                <a:lnTo>
                                  <a:pt x="13" y="1513"/>
                                </a:lnTo>
                                <a:lnTo>
                                  <a:pt x="28" y="1412"/>
                                </a:lnTo>
                                <a:lnTo>
                                  <a:pt x="49" y="1313"/>
                                </a:lnTo>
                                <a:lnTo>
                                  <a:pt x="76" y="1215"/>
                                </a:lnTo>
                                <a:lnTo>
                                  <a:pt x="108" y="1121"/>
                                </a:lnTo>
                                <a:lnTo>
                                  <a:pt x="145" y="1029"/>
                                </a:lnTo>
                                <a:lnTo>
                                  <a:pt x="188" y="939"/>
                                </a:lnTo>
                                <a:lnTo>
                                  <a:pt x="235" y="853"/>
                                </a:lnTo>
                                <a:lnTo>
                                  <a:pt x="287" y="769"/>
                                </a:lnTo>
                                <a:lnTo>
                                  <a:pt x="344" y="690"/>
                                </a:lnTo>
                                <a:lnTo>
                                  <a:pt x="405" y="613"/>
                                </a:lnTo>
                                <a:lnTo>
                                  <a:pt x="470" y="540"/>
                                </a:lnTo>
                                <a:lnTo>
                                  <a:pt x="539" y="471"/>
                                </a:lnTo>
                                <a:lnTo>
                                  <a:pt x="612" y="406"/>
                                </a:lnTo>
                                <a:lnTo>
                                  <a:pt x="689" y="344"/>
                                </a:lnTo>
                                <a:lnTo>
                                  <a:pt x="769" y="287"/>
                                </a:lnTo>
                                <a:lnTo>
                                  <a:pt x="852" y="236"/>
                                </a:lnTo>
                                <a:lnTo>
                                  <a:pt x="939" y="188"/>
                                </a:lnTo>
                                <a:lnTo>
                                  <a:pt x="1028" y="146"/>
                                </a:lnTo>
                                <a:lnTo>
                                  <a:pt x="1120" y="108"/>
                                </a:lnTo>
                                <a:lnTo>
                                  <a:pt x="1214" y="76"/>
                                </a:lnTo>
                                <a:lnTo>
                                  <a:pt x="1312" y="50"/>
                                </a:lnTo>
                                <a:lnTo>
                                  <a:pt x="1411" y="29"/>
                                </a:lnTo>
                                <a:lnTo>
                                  <a:pt x="1513" y="13"/>
                                </a:lnTo>
                                <a:lnTo>
                                  <a:pt x="1615" y="4"/>
                                </a:lnTo>
                                <a:lnTo>
                                  <a:pt x="1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>
                            <a:solidFill>
                              <a:schemeClr val="accent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Twitter symbol"/>
                        <wps:cNvSpPr>
                          <a:spLocks/>
                        </wps:cNvSpPr>
                        <wps:spPr bwMode="auto">
                          <a:xfrm>
                            <a:off x="104" y="119"/>
                            <a:ext cx="238" cy="211"/>
                          </a:xfrm>
                          <a:custGeom>
                            <a:avLst/>
                            <a:gdLst>
                              <a:gd name="T0" fmla="*/ 1407 w 1898"/>
                              <a:gd name="T1" fmla="*/ 12 h 1692"/>
                              <a:gd name="T2" fmla="*/ 1530 w 1898"/>
                              <a:gd name="T3" fmla="*/ 71 h 1692"/>
                              <a:gd name="T4" fmla="*/ 1664 w 1898"/>
                              <a:gd name="T5" fmla="*/ 118 h 1692"/>
                              <a:gd name="T6" fmla="*/ 1845 w 1898"/>
                              <a:gd name="T7" fmla="*/ 31 h 1692"/>
                              <a:gd name="T8" fmla="*/ 1779 w 1898"/>
                              <a:gd name="T9" fmla="*/ 167 h 1692"/>
                              <a:gd name="T10" fmla="*/ 1675 w 1898"/>
                              <a:gd name="T11" fmla="*/ 267 h 1692"/>
                              <a:gd name="T12" fmla="*/ 1844 w 1898"/>
                              <a:gd name="T13" fmla="*/ 223 h 1692"/>
                              <a:gd name="T14" fmla="*/ 1829 w 1898"/>
                              <a:gd name="T15" fmla="*/ 298 h 1692"/>
                              <a:gd name="T16" fmla="*/ 1704 w 1898"/>
                              <a:gd name="T17" fmla="*/ 421 h 1692"/>
                              <a:gd name="T18" fmla="*/ 1699 w 1898"/>
                              <a:gd name="T19" fmla="*/ 603 h 1692"/>
                              <a:gd name="T20" fmla="*/ 1665 w 1898"/>
                              <a:gd name="T21" fmla="*/ 794 h 1692"/>
                              <a:gd name="T22" fmla="*/ 1603 w 1898"/>
                              <a:gd name="T23" fmla="*/ 982 h 1692"/>
                              <a:gd name="T24" fmla="*/ 1514 w 1898"/>
                              <a:gd name="T25" fmla="*/ 1160 h 1692"/>
                              <a:gd name="T26" fmla="*/ 1398 w 1898"/>
                              <a:gd name="T27" fmla="*/ 1322 h 1692"/>
                              <a:gd name="T28" fmla="*/ 1256 w 1898"/>
                              <a:gd name="T29" fmla="*/ 1461 h 1692"/>
                              <a:gd name="T30" fmla="*/ 1087 w 1898"/>
                              <a:gd name="T31" fmla="*/ 1573 h 1692"/>
                              <a:gd name="T32" fmla="*/ 893 w 1898"/>
                              <a:gd name="T33" fmla="*/ 1652 h 1692"/>
                              <a:gd name="T34" fmla="*/ 676 w 1898"/>
                              <a:gd name="T35" fmla="*/ 1690 h 1692"/>
                              <a:gd name="T36" fmla="*/ 435 w 1898"/>
                              <a:gd name="T37" fmla="*/ 1679 h 1692"/>
                              <a:gd name="T38" fmla="*/ 206 w 1898"/>
                              <a:gd name="T39" fmla="*/ 1614 h 1692"/>
                              <a:gd name="T40" fmla="*/ 0 w 1898"/>
                              <a:gd name="T41" fmla="*/ 1500 h 1692"/>
                              <a:gd name="T42" fmla="*/ 160 w 1898"/>
                              <a:gd name="T43" fmla="*/ 1503 h 1692"/>
                              <a:gd name="T44" fmla="*/ 353 w 1898"/>
                              <a:gd name="T45" fmla="*/ 1457 h 1692"/>
                              <a:gd name="T46" fmla="*/ 525 w 1898"/>
                              <a:gd name="T47" fmla="*/ 1364 h 1692"/>
                              <a:gd name="T48" fmla="*/ 487 w 1898"/>
                              <a:gd name="T49" fmla="*/ 1309 h 1692"/>
                              <a:gd name="T50" fmla="*/ 367 w 1898"/>
                              <a:gd name="T51" fmla="*/ 1251 h 1692"/>
                              <a:gd name="T52" fmla="*/ 272 w 1898"/>
                              <a:gd name="T53" fmla="*/ 1153 h 1692"/>
                              <a:gd name="T54" fmla="*/ 213 w 1898"/>
                              <a:gd name="T55" fmla="*/ 1027 h 1692"/>
                              <a:gd name="T56" fmla="*/ 322 w 1898"/>
                              <a:gd name="T57" fmla="*/ 1032 h 1692"/>
                              <a:gd name="T58" fmla="*/ 345 w 1898"/>
                              <a:gd name="T59" fmla="*/ 1007 h 1692"/>
                              <a:gd name="T60" fmla="*/ 228 w 1898"/>
                              <a:gd name="T61" fmla="*/ 939 h 1692"/>
                              <a:gd name="T62" fmla="*/ 139 w 1898"/>
                              <a:gd name="T63" fmla="*/ 834 h 1692"/>
                              <a:gd name="T64" fmla="*/ 87 w 1898"/>
                              <a:gd name="T65" fmla="*/ 700 h 1692"/>
                              <a:gd name="T66" fmla="*/ 77 w 1898"/>
                              <a:gd name="T67" fmla="*/ 595 h 1692"/>
                              <a:gd name="T68" fmla="*/ 205 w 1898"/>
                              <a:gd name="T69" fmla="*/ 643 h 1692"/>
                              <a:gd name="T70" fmla="*/ 189 w 1898"/>
                              <a:gd name="T71" fmla="*/ 590 h 1692"/>
                              <a:gd name="T72" fmla="*/ 117 w 1898"/>
                              <a:gd name="T73" fmla="*/ 477 h 1692"/>
                              <a:gd name="T74" fmla="*/ 82 w 1898"/>
                              <a:gd name="T75" fmla="*/ 342 h 1692"/>
                              <a:gd name="T76" fmla="*/ 88 w 1898"/>
                              <a:gd name="T77" fmla="*/ 201 h 1692"/>
                              <a:gd name="T78" fmla="*/ 132 w 1898"/>
                              <a:gd name="T79" fmla="*/ 78 h 1692"/>
                              <a:gd name="T80" fmla="*/ 293 w 1898"/>
                              <a:gd name="T81" fmla="*/ 255 h 1692"/>
                              <a:gd name="T82" fmla="*/ 484 w 1898"/>
                              <a:gd name="T83" fmla="*/ 391 h 1692"/>
                              <a:gd name="T84" fmla="*/ 700 w 1898"/>
                              <a:gd name="T85" fmla="*/ 483 h 1692"/>
                              <a:gd name="T86" fmla="*/ 934 w 1898"/>
                              <a:gd name="T87" fmla="*/ 524 h 1692"/>
                              <a:gd name="T88" fmla="*/ 928 w 1898"/>
                              <a:gd name="T89" fmla="*/ 373 h 1692"/>
                              <a:gd name="T90" fmla="*/ 970 w 1898"/>
                              <a:gd name="T91" fmla="*/ 226 h 1692"/>
                              <a:gd name="T92" fmla="*/ 1056 w 1898"/>
                              <a:gd name="T93" fmla="*/ 108 h 1692"/>
                              <a:gd name="T94" fmla="*/ 1173 w 1898"/>
                              <a:gd name="T95" fmla="*/ 29 h 1692"/>
                              <a:gd name="T96" fmla="*/ 1314 w 1898"/>
                              <a:gd name="T97" fmla="*/ 0 h 1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98" h="1692">
                                <a:moveTo>
                                  <a:pt x="1314" y="0"/>
                                </a:moveTo>
                                <a:lnTo>
                                  <a:pt x="1362" y="3"/>
                                </a:lnTo>
                                <a:lnTo>
                                  <a:pt x="1407" y="12"/>
                                </a:lnTo>
                                <a:lnTo>
                                  <a:pt x="1451" y="26"/>
                                </a:lnTo>
                                <a:lnTo>
                                  <a:pt x="1491" y="46"/>
                                </a:lnTo>
                                <a:lnTo>
                                  <a:pt x="1530" y="71"/>
                                </a:lnTo>
                                <a:lnTo>
                                  <a:pt x="1566" y="101"/>
                                </a:lnTo>
                                <a:lnTo>
                                  <a:pt x="1598" y="134"/>
                                </a:lnTo>
                                <a:lnTo>
                                  <a:pt x="1664" y="118"/>
                                </a:lnTo>
                                <a:lnTo>
                                  <a:pt x="1727" y="95"/>
                                </a:lnTo>
                                <a:lnTo>
                                  <a:pt x="1788" y="65"/>
                                </a:lnTo>
                                <a:lnTo>
                                  <a:pt x="1845" y="31"/>
                                </a:lnTo>
                                <a:lnTo>
                                  <a:pt x="1829" y="80"/>
                                </a:lnTo>
                                <a:lnTo>
                                  <a:pt x="1806" y="125"/>
                                </a:lnTo>
                                <a:lnTo>
                                  <a:pt x="1779" y="167"/>
                                </a:lnTo>
                                <a:lnTo>
                                  <a:pt x="1748" y="204"/>
                                </a:lnTo>
                                <a:lnTo>
                                  <a:pt x="1712" y="238"/>
                                </a:lnTo>
                                <a:lnTo>
                                  <a:pt x="1675" y="267"/>
                                </a:lnTo>
                                <a:lnTo>
                                  <a:pt x="1732" y="257"/>
                                </a:lnTo>
                                <a:lnTo>
                                  <a:pt x="1790" y="242"/>
                                </a:lnTo>
                                <a:lnTo>
                                  <a:pt x="1844" y="223"/>
                                </a:lnTo>
                                <a:lnTo>
                                  <a:pt x="1898" y="200"/>
                                </a:lnTo>
                                <a:lnTo>
                                  <a:pt x="1865" y="251"/>
                                </a:lnTo>
                                <a:lnTo>
                                  <a:pt x="1829" y="298"/>
                                </a:lnTo>
                                <a:lnTo>
                                  <a:pt x="1790" y="342"/>
                                </a:lnTo>
                                <a:lnTo>
                                  <a:pt x="1748" y="384"/>
                                </a:lnTo>
                                <a:lnTo>
                                  <a:pt x="1704" y="421"/>
                                </a:lnTo>
                                <a:lnTo>
                                  <a:pt x="1705" y="477"/>
                                </a:lnTo>
                                <a:lnTo>
                                  <a:pt x="1703" y="540"/>
                                </a:lnTo>
                                <a:lnTo>
                                  <a:pt x="1699" y="603"/>
                                </a:lnTo>
                                <a:lnTo>
                                  <a:pt x="1690" y="666"/>
                                </a:lnTo>
                                <a:lnTo>
                                  <a:pt x="1679" y="730"/>
                                </a:lnTo>
                                <a:lnTo>
                                  <a:pt x="1665" y="794"/>
                                </a:lnTo>
                                <a:lnTo>
                                  <a:pt x="1647" y="858"/>
                                </a:lnTo>
                                <a:lnTo>
                                  <a:pt x="1626" y="920"/>
                                </a:lnTo>
                                <a:lnTo>
                                  <a:pt x="1603" y="982"/>
                                </a:lnTo>
                                <a:lnTo>
                                  <a:pt x="1576" y="1042"/>
                                </a:lnTo>
                                <a:lnTo>
                                  <a:pt x="1547" y="1102"/>
                                </a:lnTo>
                                <a:lnTo>
                                  <a:pt x="1514" y="1160"/>
                                </a:lnTo>
                                <a:lnTo>
                                  <a:pt x="1479" y="1215"/>
                                </a:lnTo>
                                <a:lnTo>
                                  <a:pt x="1440" y="1270"/>
                                </a:lnTo>
                                <a:lnTo>
                                  <a:pt x="1398" y="1322"/>
                                </a:lnTo>
                                <a:lnTo>
                                  <a:pt x="1353" y="1371"/>
                                </a:lnTo>
                                <a:lnTo>
                                  <a:pt x="1306" y="1417"/>
                                </a:lnTo>
                                <a:lnTo>
                                  <a:pt x="1256" y="1461"/>
                                </a:lnTo>
                                <a:lnTo>
                                  <a:pt x="1202" y="1502"/>
                                </a:lnTo>
                                <a:lnTo>
                                  <a:pt x="1146" y="1540"/>
                                </a:lnTo>
                                <a:lnTo>
                                  <a:pt x="1087" y="1573"/>
                                </a:lnTo>
                                <a:lnTo>
                                  <a:pt x="1025" y="1604"/>
                                </a:lnTo>
                                <a:lnTo>
                                  <a:pt x="961" y="1630"/>
                                </a:lnTo>
                                <a:lnTo>
                                  <a:pt x="893" y="1652"/>
                                </a:lnTo>
                                <a:lnTo>
                                  <a:pt x="823" y="1669"/>
                                </a:lnTo>
                                <a:lnTo>
                                  <a:pt x="751" y="1681"/>
                                </a:lnTo>
                                <a:lnTo>
                                  <a:pt x="676" y="1690"/>
                                </a:lnTo>
                                <a:lnTo>
                                  <a:pt x="597" y="1692"/>
                                </a:lnTo>
                                <a:lnTo>
                                  <a:pt x="515" y="1688"/>
                                </a:lnTo>
                                <a:lnTo>
                                  <a:pt x="435" y="1679"/>
                                </a:lnTo>
                                <a:lnTo>
                                  <a:pt x="357" y="1663"/>
                                </a:lnTo>
                                <a:lnTo>
                                  <a:pt x="281" y="1641"/>
                                </a:lnTo>
                                <a:lnTo>
                                  <a:pt x="206" y="1614"/>
                                </a:lnTo>
                                <a:lnTo>
                                  <a:pt x="135" y="1581"/>
                                </a:lnTo>
                                <a:lnTo>
                                  <a:pt x="66" y="1543"/>
                                </a:lnTo>
                                <a:lnTo>
                                  <a:pt x="0" y="1500"/>
                                </a:lnTo>
                                <a:lnTo>
                                  <a:pt x="46" y="1504"/>
                                </a:lnTo>
                                <a:lnTo>
                                  <a:pt x="93" y="1506"/>
                                </a:lnTo>
                                <a:lnTo>
                                  <a:pt x="160" y="1503"/>
                                </a:lnTo>
                                <a:lnTo>
                                  <a:pt x="226" y="1494"/>
                                </a:lnTo>
                                <a:lnTo>
                                  <a:pt x="291" y="1478"/>
                                </a:lnTo>
                                <a:lnTo>
                                  <a:pt x="353" y="1457"/>
                                </a:lnTo>
                                <a:lnTo>
                                  <a:pt x="413" y="1431"/>
                                </a:lnTo>
                                <a:lnTo>
                                  <a:pt x="470" y="1399"/>
                                </a:lnTo>
                                <a:lnTo>
                                  <a:pt x="525" y="1364"/>
                                </a:lnTo>
                                <a:lnTo>
                                  <a:pt x="576" y="1323"/>
                                </a:lnTo>
                                <a:lnTo>
                                  <a:pt x="531" y="1319"/>
                                </a:lnTo>
                                <a:lnTo>
                                  <a:pt x="487" y="1309"/>
                                </a:lnTo>
                                <a:lnTo>
                                  <a:pt x="444" y="1295"/>
                                </a:lnTo>
                                <a:lnTo>
                                  <a:pt x="404" y="1275"/>
                                </a:lnTo>
                                <a:lnTo>
                                  <a:pt x="367" y="1251"/>
                                </a:lnTo>
                                <a:lnTo>
                                  <a:pt x="332" y="1222"/>
                                </a:lnTo>
                                <a:lnTo>
                                  <a:pt x="301" y="1190"/>
                                </a:lnTo>
                                <a:lnTo>
                                  <a:pt x="272" y="1153"/>
                                </a:lnTo>
                                <a:lnTo>
                                  <a:pt x="248" y="1114"/>
                                </a:lnTo>
                                <a:lnTo>
                                  <a:pt x="228" y="1072"/>
                                </a:lnTo>
                                <a:lnTo>
                                  <a:pt x="213" y="1027"/>
                                </a:lnTo>
                                <a:lnTo>
                                  <a:pt x="249" y="1032"/>
                                </a:lnTo>
                                <a:lnTo>
                                  <a:pt x="286" y="1034"/>
                                </a:lnTo>
                                <a:lnTo>
                                  <a:pt x="322" y="1032"/>
                                </a:lnTo>
                                <a:lnTo>
                                  <a:pt x="355" y="1028"/>
                                </a:lnTo>
                                <a:lnTo>
                                  <a:pt x="389" y="1019"/>
                                </a:lnTo>
                                <a:lnTo>
                                  <a:pt x="345" y="1007"/>
                                </a:lnTo>
                                <a:lnTo>
                                  <a:pt x="304" y="989"/>
                                </a:lnTo>
                                <a:lnTo>
                                  <a:pt x="265" y="966"/>
                                </a:lnTo>
                                <a:lnTo>
                                  <a:pt x="228" y="939"/>
                                </a:lnTo>
                                <a:lnTo>
                                  <a:pt x="195" y="907"/>
                                </a:lnTo>
                                <a:lnTo>
                                  <a:pt x="166" y="873"/>
                                </a:lnTo>
                                <a:lnTo>
                                  <a:pt x="139" y="834"/>
                                </a:lnTo>
                                <a:lnTo>
                                  <a:pt x="117" y="792"/>
                                </a:lnTo>
                                <a:lnTo>
                                  <a:pt x="100" y="747"/>
                                </a:lnTo>
                                <a:lnTo>
                                  <a:pt x="87" y="700"/>
                                </a:lnTo>
                                <a:lnTo>
                                  <a:pt x="79" y="652"/>
                                </a:lnTo>
                                <a:lnTo>
                                  <a:pt x="77" y="600"/>
                                </a:lnTo>
                                <a:lnTo>
                                  <a:pt x="77" y="595"/>
                                </a:lnTo>
                                <a:lnTo>
                                  <a:pt x="117" y="616"/>
                                </a:lnTo>
                                <a:lnTo>
                                  <a:pt x="160" y="633"/>
                                </a:lnTo>
                                <a:lnTo>
                                  <a:pt x="205" y="643"/>
                                </a:lnTo>
                                <a:lnTo>
                                  <a:pt x="252" y="649"/>
                                </a:lnTo>
                                <a:lnTo>
                                  <a:pt x="219" y="620"/>
                                </a:lnTo>
                                <a:lnTo>
                                  <a:pt x="189" y="590"/>
                                </a:lnTo>
                                <a:lnTo>
                                  <a:pt x="161" y="555"/>
                                </a:lnTo>
                                <a:lnTo>
                                  <a:pt x="137" y="518"/>
                                </a:lnTo>
                                <a:lnTo>
                                  <a:pt x="117" y="477"/>
                                </a:lnTo>
                                <a:lnTo>
                                  <a:pt x="101" y="434"/>
                                </a:lnTo>
                                <a:lnTo>
                                  <a:pt x="89" y="389"/>
                                </a:lnTo>
                                <a:lnTo>
                                  <a:pt x="82" y="342"/>
                                </a:lnTo>
                                <a:lnTo>
                                  <a:pt x="80" y="292"/>
                                </a:lnTo>
                                <a:lnTo>
                                  <a:pt x="82" y="246"/>
                                </a:lnTo>
                                <a:lnTo>
                                  <a:pt x="88" y="201"/>
                                </a:lnTo>
                                <a:lnTo>
                                  <a:pt x="98" y="158"/>
                                </a:lnTo>
                                <a:lnTo>
                                  <a:pt x="114" y="118"/>
                                </a:lnTo>
                                <a:lnTo>
                                  <a:pt x="132" y="78"/>
                                </a:lnTo>
                                <a:lnTo>
                                  <a:pt x="182" y="141"/>
                                </a:lnTo>
                                <a:lnTo>
                                  <a:pt x="236" y="199"/>
                                </a:lnTo>
                                <a:lnTo>
                                  <a:pt x="293" y="255"/>
                                </a:lnTo>
                                <a:lnTo>
                                  <a:pt x="354" y="305"/>
                                </a:lnTo>
                                <a:lnTo>
                                  <a:pt x="417" y="350"/>
                                </a:lnTo>
                                <a:lnTo>
                                  <a:pt x="484" y="391"/>
                                </a:lnTo>
                                <a:lnTo>
                                  <a:pt x="553" y="428"/>
                                </a:lnTo>
                                <a:lnTo>
                                  <a:pt x="625" y="458"/>
                                </a:lnTo>
                                <a:lnTo>
                                  <a:pt x="700" y="483"/>
                                </a:lnTo>
                                <a:lnTo>
                                  <a:pt x="776" y="503"/>
                                </a:lnTo>
                                <a:lnTo>
                                  <a:pt x="855" y="517"/>
                                </a:lnTo>
                                <a:lnTo>
                                  <a:pt x="934" y="524"/>
                                </a:lnTo>
                                <a:lnTo>
                                  <a:pt x="927" y="477"/>
                                </a:lnTo>
                                <a:lnTo>
                                  <a:pt x="925" y="426"/>
                                </a:lnTo>
                                <a:lnTo>
                                  <a:pt x="928" y="373"/>
                                </a:lnTo>
                                <a:lnTo>
                                  <a:pt x="936" y="322"/>
                                </a:lnTo>
                                <a:lnTo>
                                  <a:pt x="951" y="273"/>
                                </a:lnTo>
                                <a:lnTo>
                                  <a:pt x="970" y="226"/>
                                </a:lnTo>
                                <a:lnTo>
                                  <a:pt x="994" y="182"/>
                                </a:lnTo>
                                <a:lnTo>
                                  <a:pt x="1023" y="144"/>
                                </a:lnTo>
                                <a:lnTo>
                                  <a:pt x="1056" y="108"/>
                                </a:lnTo>
                                <a:lnTo>
                                  <a:pt x="1091" y="77"/>
                                </a:lnTo>
                                <a:lnTo>
                                  <a:pt x="1131" y="49"/>
                                </a:lnTo>
                                <a:lnTo>
                                  <a:pt x="1173" y="29"/>
                                </a:lnTo>
                                <a:lnTo>
                                  <a:pt x="1218" y="13"/>
                                </a:lnTo>
                                <a:lnTo>
                                  <a:pt x="1265" y="3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1D969" id="Group 4" o:spid="_x0000_s1026" alt="Title: Twitter icon" style="position:absolute;margin-left:130.5pt;margin-top:.25pt;width:37.6pt;height:37.6pt;z-index:251670528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">
                <o:lock v:ext="edit" aspectratio="t"/>
  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</v:shape>
                <v:shape id="Twitter symbol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4B2493" w:rsidRPr="00CA3DF1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A2A9532" wp14:editId="4EAAA835">
                <wp:simplePos x="0" y="0"/>
                <wp:positionH relativeFrom="column">
                  <wp:posOffset>4251960</wp:posOffset>
                </wp:positionH>
                <wp:positionV relativeFrom="paragraph">
                  <wp:posOffset>3175</wp:posOffset>
                </wp:positionV>
                <wp:extent cx="473710" cy="473710"/>
                <wp:effectExtent l="0" t="0" r="2540" b="2540"/>
                <wp:wrapTight wrapText="bothSides">
                  <wp:wrapPolygon edited="0">
                    <wp:start x="5212" y="0"/>
                    <wp:lineTo x="0" y="3475"/>
                    <wp:lineTo x="0" y="16504"/>
                    <wp:lineTo x="4343" y="20847"/>
                    <wp:lineTo x="16504" y="20847"/>
                    <wp:lineTo x="20847" y="16504"/>
                    <wp:lineTo x="20847" y="3475"/>
                    <wp:lineTo x="15635" y="0"/>
                    <wp:lineTo x="5212" y="0"/>
                  </wp:wrapPolygon>
                </wp:wrapTight>
                <wp:docPr id="85" name="Group 102" title="Email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3710" cy="473710"/>
                          <a:chOff x="0" y="0"/>
                          <a:chExt cx="734576" cy="734576"/>
                        </a:xfrm>
                      </wpg:grpSpPr>
                      <wps:wsp>
                        <wps:cNvPr id="86" name="Oval 86"/>
                        <wps:cNvSpPr/>
                        <wps:spPr>
                          <a:xfrm>
                            <a:off x="0" y="0"/>
                            <a:ext cx="734576" cy="734576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" name="Group 87"/>
                        <wpg:cNvGrpSpPr/>
                        <wpg:grpSpPr>
                          <a:xfrm>
                            <a:off x="163954" y="245845"/>
                            <a:ext cx="406667" cy="242889"/>
                            <a:chOff x="163954" y="245844"/>
                            <a:chExt cx="727861" cy="434726"/>
                          </a:xfrm>
                        </wpg:grpSpPr>
                        <wps:wsp>
                          <wps:cNvPr id="88" name="Freeform 30"/>
                          <wps:cNvSpPr/>
                          <wps:spPr>
                            <a:xfrm flipV="1">
                              <a:off x="163954" y="471541"/>
                              <a:ext cx="727861" cy="209029"/>
                            </a:xfrm>
                            <a:custGeom>
                              <a:avLst/>
                              <a:gdLst>
                                <a:gd name="connsiteX0" fmla="*/ 315411 w 785097"/>
                                <a:gd name="connsiteY0" fmla="*/ 218554 h 218554"/>
                                <a:gd name="connsiteX1" fmla="*/ 392549 w 785097"/>
                                <a:gd name="connsiteY1" fmla="*/ 165103 h 218554"/>
                                <a:gd name="connsiteX2" fmla="*/ 469687 w 785097"/>
                                <a:gd name="connsiteY2" fmla="*/ 218554 h 218554"/>
                                <a:gd name="connsiteX3" fmla="*/ 785097 w 785097"/>
                                <a:gd name="connsiteY3" fmla="*/ 0 h 218554"/>
                                <a:gd name="connsiteX4" fmla="*/ 0 w 785097"/>
                                <a:gd name="connsiteY4" fmla="*/ 0 h 218554"/>
                                <a:gd name="connsiteX5" fmla="*/ 315411 w 785097"/>
                                <a:gd name="connsiteY5" fmla="*/ 218554 h 218554"/>
                                <a:gd name="connsiteX0" fmla="*/ 287158 w 785097"/>
                                <a:gd name="connsiteY0" fmla="*/ 209029 h 218554"/>
                                <a:gd name="connsiteX1" fmla="*/ 392549 w 785097"/>
                                <a:gd name="connsiteY1" fmla="*/ 165103 h 218554"/>
                                <a:gd name="connsiteX2" fmla="*/ 469687 w 785097"/>
                                <a:gd name="connsiteY2" fmla="*/ 218554 h 218554"/>
                                <a:gd name="connsiteX3" fmla="*/ 785097 w 785097"/>
                                <a:gd name="connsiteY3" fmla="*/ 0 h 218554"/>
                                <a:gd name="connsiteX4" fmla="*/ 0 w 785097"/>
                                <a:gd name="connsiteY4" fmla="*/ 0 h 218554"/>
                                <a:gd name="connsiteX5" fmla="*/ 287158 w 785097"/>
                                <a:gd name="connsiteY5" fmla="*/ 209029 h 218554"/>
                                <a:gd name="connsiteX0" fmla="*/ 287158 w 785097"/>
                                <a:gd name="connsiteY0" fmla="*/ 209029 h 209029"/>
                                <a:gd name="connsiteX1" fmla="*/ 392549 w 785097"/>
                                <a:gd name="connsiteY1" fmla="*/ 165103 h 209029"/>
                                <a:gd name="connsiteX2" fmla="*/ 500509 w 785097"/>
                                <a:gd name="connsiteY2" fmla="*/ 209029 h 209029"/>
                                <a:gd name="connsiteX3" fmla="*/ 785097 w 785097"/>
                                <a:gd name="connsiteY3" fmla="*/ 0 h 209029"/>
                                <a:gd name="connsiteX4" fmla="*/ 0 w 785097"/>
                                <a:gd name="connsiteY4" fmla="*/ 0 h 209029"/>
                                <a:gd name="connsiteX5" fmla="*/ 287158 w 785097"/>
                                <a:gd name="connsiteY5" fmla="*/ 209029 h 209029"/>
                                <a:gd name="connsiteX0" fmla="*/ 287158 w 785097"/>
                                <a:gd name="connsiteY0" fmla="*/ 209029 h 209029"/>
                                <a:gd name="connsiteX1" fmla="*/ 397687 w 785097"/>
                                <a:gd name="connsiteY1" fmla="*/ 134147 h 209029"/>
                                <a:gd name="connsiteX2" fmla="*/ 500509 w 785097"/>
                                <a:gd name="connsiteY2" fmla="*/ 209029 h 209029"/>
                                <a:gd name="connsiteX3" fmla="*/ 785097 w 785097"/>
                                <a:gd name="connsiteY3" fmla="*/ 0 h 209029"/>
                                <a:gd name="connsiteX4" fmla="*/ 0 w 785097"/>
                                <a:gd name="connsiteY4" fmla="*/ 0 h 209029"/>
                                <a:gd name="connsiteX5" fmla="*/ 287158 w 785097"/>
                                <a:gd name="connsiteY5" fmla="*/ 209029 h 209029"/>
                                <a:gd name="connsiteX0" fmla="*/ 287158 w 785097"/>
                                <a:gd name="connsiteY0" fmla="*/ 209029 h 209029"/>
                                <a:gd name="connsiteX1" fmla="*/ 387413 w 785097"/>
                                <a:gd name="connsiteY1" fmla="*/ 122241 h 209029"/>
                                <a:gd name="connsiteX2" fmla="*/ 500509 w 785097"/>
                                <a:gd name="connsiteY2" fmla="*/ 209029 h 209029"/>
                                <a:gd name="connsiteX3" fmla="*/ 785097 w 785097"/>
                                <a:gd name="connsiteY3" fmla="*/ 0 h 209029"/>
                                <a:gd name="connsiteX4" fmla="*/ 0 w 785097"/>
                                <a:gd name="connsiteY4" fmla="*/ 0 h 209029"/>
                                <a:gd name="connsiteX5" fmla="*/ 287158 w 785097"/>
                                <a:gd name="connsiteY5" fmla="*/ 209029 h 209029"/>
                                <a:gd name="connsiteX0" fmla="*/ 287158 w 785097"/>
                                <a:gd name="connsiteY0" fmla="*/ 209029 h 209029"/>
                                <a:gd name="connsiteX1" fmla="*/ 392549 w 785097"/>
                                <a:gd name="connsiteY1" fmla="*/ 138910 h 209029"/>
                                <a:gd name="connsiteX2" fmla="*/ 500509 w 785097"/>
                                <a:gd name="connsiteY2" fmla="*/ 209029 h 209029"/>
                                <a:gd name="connsiteX3" fmla="*/ 785097 w 785097"/>
                                <a:gd name="connsiteY3" fmla="*/ 0 h 209029"/>
                                <a:gd name="connsiteX4" fmla="*/ 0 w 785097"/>
                                <a:gd name="connsiteY4" fmla="*/ 0 h 209029"/>
                                <a:gd name="connsiteX5" fmla="*/ 287158 w 785097"/>
                                <a:gd name="connsiteY5" fmla="*/ 209029 h 2090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85097" h="209029">
                                  <a:moveTo>
                                    <a:pt x="287158" y="209029"/>
                                  </a:moveTo>
                                  <a:lnTo>
                                    <a:pt x="392549" y="138910"/>
                                  </a:lnTo>
                                  <a:lnTo>
                                    <a:pt x="500509" y="209029"/>
                                  </a:lnTo>
                                  <a:lnTo>
                                    <a:pt x="7850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7158" y="209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Isosceles Triangle 90"/>
                          <wps:cNvSpPr/>
                          <wps:spPr>
                            <a:xfrm rot="5400000" flipV="1">
                              <a:off x="583899" y="338416"/>
                              <a:ext cx="372486" cy="243343"/>
                            </a:xfrm>
                            <a:custGeom>
                              <a:avLst/>
                              <a:gdLst>
                                <a:gd name="connsiteX0" fmla="*/ 0 w 367724"/>
                                <a:gd name="connsiteY0" fmla="*/ 252868 h 252868"/>
                                <a:gd name="connsiteX1" fmla="*/ 183862 w 367724"/>
                                <a:gd name="connsiteY1" fmla="*/ 0 h 252868"/>
                                <a:gd name="connsiteX2" fmla="*/ 367724 w 367724"/>
                                <a:gd name="connsiteY2" fmla="*/ 252868 h 252868"/>
                                <a:gd name="connsiteX3" fmla="*/ 0 w 367724"/>
                                <a:gd name="connsiteY3" fmla="*/ 252868 h 252868"/>
                                <a:gd name="connsiteX0" fmla="*/ 0 w 367724"/>
                                <a:gd name="connsiteY0" fmla="*/ 240962 h 240962"/>
                                <a:gd name="connsiteX1" fmla="*/ 183862 w 367724"/>
                                <a:gd name="connsiteY1" fmla="*/ 0 h 240962"/>
                                <a:gd name="connsiteX2" fmla="*/ 367724 w 367724"/>
                                <a:gd name="connsiteY2" fmla="*/ 240962 h 240962"/>
                                <a:gd name="connsiteX3" fmla="*/ 0 w 367724"/>
                                <a:gd name="connsiteY3" fmla="*/ 240962 h 240962"/>
                                <a:gd name="connsiteX0" fmla="*/ 0 w 372486"/>
                                <a:gd name="connsiteY0" fmla="*/ 240962 h 240962"/>
                                <a:gd name="connsiteX1" fmla="*/ 183862 w 372486"/>
                                <a:gd name="connsiteY1" fmla="*/ 0 h 240962"/>
                                <a:gd name="connsiteX2" fmla="*/ 372486 w 372486"/>
                                <a:gd name="connsiteY2" fmla="*/ 240962 h 240962"/>
                                <a:gd name="connsiteX3" fmla="*/ 0 w 372486"/>
                                <a:gd name="connsiteY3" fmla="*/ 240962 h 240962"/>
                                <a:gd name="connsiteX0" fmla="*/ 0 w 372486"/>
                                <a:gd name="connsiteY0" fmla="*/ 243343 h 243343"/>
                                <a:gd name="connsiteX1" fmla="*/ 179100 w 372486"/>
                                <a:gd name="connsiteY1" fmla="*/ 0 h 243343"/>
                                <a:gd name="connsiteX2" fmla="*/ 372486 w 372486"/>
                                <a:gd name="connsiteY2" fmla="*/ 243343 h 243343"/>
                                <a:gd name="connsiteX3" fmla="*/ 0 w 372486"/>
                                <a:gd name="connsiteY3" fmla="*/ 243343 h 2433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72486" h="243343">
                                  <a:moveTo>
                                    <a:pt x="0" y="243343"/>
                                  </a:moveTo>
                                  <a:lnTo>
                                    <a:pt x="179100" y="0"/>
                                  </a:lnTo>
                                  <a:lnTo>
                                    <a:pt x="372486" y="243343"/>
                                  </a:lnTo>
                                  <a:lnTo>
                                    <a:pt x="0" y="243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Isosceles Triangle 90"/>
                          <wps:cNvSpPr/>
                          <wps:spPr>
                            <a:xfrm rot="16200000" flipH="1" flipV="1">
                              <a:off x="99717" y="341263"/>
                              <a:ext cx="372486" cy="243343"/>
                            </a:xfrm>
                            <a:custGeom>
                              <a:avLst/>
                              <a:gdLst>
                                <a:gd name="connsiteX0" fmla="*/ 0 w 367724"/>
                                <a:gd name="connsiteY0" fmla="*/ 252868 h 252868"/>
                                <a:gd name="connsiteX1" fmla="*/ 183862 w 367724"/>
                                <a:gd name="connsiteY1" fmla="*/ 0 h 252868"/>
                                <a:gd name="connsiteX2" fmla="*/ 367724 w 367724"/>
                                <a:gd name="connsiteY2" fmla="*/ 252868 h 252868"/>
                                <a:gd name="connsiteX3" fmla="*/ 0 w 367724"/>
                                <a:gd name="connsiteY3" fmla="*/ 252868 h 252868"/>
                                <a:gd name="connsiteX0" fmla="*/ 0 w 367724"/>
                                <a:gd name="connsiteY0" fmla="*/ 240962 h 240962"/>
                                <a:gd name="connsiteX1" fmla="*/ 183862 w 367724"/>
                                <a:gd name="connsiteY1" fmla="*/ 0 h 240962"/>
                                <a:gd name="connsiteX2" fmla="*/ 367724 w 367724"/>
                                <a:gd name="connsiteY2" fmla="*/ 240962 h 240962"/>
                                <a:gd name="connsiteX3" fmla="*/ 0 w 367724"/>
                                <a:gd name="connsiteY3" fmla="*/ 240962 h 240962"/>
                                <a:gd name="connsiteX0" fmla="*/ 0 w 372486"/>
                                <a:gd name="connsiteY0" fmla="*/ 240962 h 240962"/>
                                <a:gd name="connsiteX1" fmla="*/ 183862 w 372486"/>
                                <a:gd name="connsiteY1" fmla="*/ 0 h 240962"/>
                                <a:gd name="connsiteX2" fmla="*/ 372486 w 372486"/>
                                <a:gd name="connsiteY2" fmla="*/ 240962 h 240962"/>
                                <a:gd name="connsiteX3" fmla="*/ 0 w 372486"/>
                                <a:gd name="connsiteY3" fmla="*/ 240962 h 240962"/>
                                <a:gd name="connsiteX0" fmla="*/ 0 w 372486"/>
                                <a:gd name="connsiteY0" fmla="*/ 243343 h 243343"/>
                                <a:gd name="connsiteX1" fmla="*/ 179100 w 372486"/>
                                <a:gd name="connsiteY1" fmla="*/ 0 h 243343"/>
                                <a:gd name="connsiteX2" fmla="*/ 372486 w 372486"/>
                                <a:gd name="connsiteY2" fmla="*/ 243343 h 243343"/>
                                <a:gd name="connsiteX3" fmla="*/ 0 w 372486"/>
                                <a:gd name="connsiteY3" fmla="*/ 243343 h 2433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72486" h="243343">
                                  <a:moveTo>
                                    <a:pt x="0" y="243343"/>
                                  </a:moveTo>
                                  <a:lnTo>
                                    <a:pt x="179100" y="0"/>
                                  </a:lnTo>
                                  <a:lnTo>
                                    <a:pt x="372486" y="243343"/>
                                  </a:lnTo>
                                  <a:lnTo>
                                    <a:pt x="0" y="243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Isosceles Triangle 91"/>
                          <wps:cNvSpPr/>
                          <wps:spPr>
                            <a:xfrm flipV="1">
                              <a:off x="168712" y="245844"/>
                              <a:ext cx="723102" cy="264827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E6D45" id="Group 102" o:spid="_x0000_s1026" alt="Title: Email icon" style="position:absolute;margin-left:334.8pt;margin-top:.25pt;width:37.3pt;height:37.3pt;z-index:-251644928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">
                <o:lock v:ext="edit" aspectratio="t"/>
                <v:oval id="Oval 86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" fillcolor="#ea4e4e [3204]" stroked="f" strokeweight="1pt">
                  <v:stroke joinstyle="miter"/>
                </v:oval>
                <v:group id="Group 87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" path="m287158,209029l392549,138910r107960,70119l785097,,,,287158,209029xe" fillcolor="black [3213]" stroked="f" strokeweight="1pt">
                    <v:stroke joinstyle="miter"/>
                    <v:path arrowok="t" o:connecttype="custom" o:connectlocs="266223,209029;363931,138910;464020,209029;727861,0;0,0;266223,209029" o:connectangles="0,0,0,0,0,0"/>
                  </v:shape>
  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" path="m,243343l179100,,372486,243343,,243343xe" fillcolor="black [3213]" stroked="f" strokeweight="1pt">
                    <v:stroke joinstyle="miter"/>
                    <v:path arrowok="t" o:connecttype="custom" o:connectlocs="0,243343;179100,0;372486,243343;0,243343" o:connectangles="0,0,0,0"/>
                  </v:shape>
  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" path="m,243343l179100,,372486,243343,,243343xe" fillcolor="black [3213]" stroked="f" strokeweight="1pt">
                    <v:stroke joinstyle="miter"/>
                    <v:path arrowok="t" o:connecttype="custom" o:connectlocs="0,243343;179100,0;372486,243343;0,243343" o:connectangles="0,0,0,0"/>
                  </v:shape>
                  <v:shape id="Isosceles Triangle 91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" fillcolor="black [3213]" stroked="f" strokeweight="1pt"/>
                </v:group>
                <w10:wrap type="tight"/>
              </v:group>
            </w:pict>
          </mc:Fallback>
        </mc:AlternateContent>
      </w:r>
    </w:p>
    <w:p w14:paraId="0F9277CA" w14:textId="77777777" w:rsidR="004B2493" w:rsidRPr="004B2493" w:rsidRDefault="004B2493" w:rsidP="004B2493"/>
    <w:p w14:paraId="010A2FBE" w14:textId="77777777" w:rsidR="004B2493" w:rsidRDefault="004B2493" w:rsidP="004B2493">
      <w:pPr>
        <w:tabs>
          <w:tab w:val="left" w:pos="3894"/>
        </w:tabs>
      </w:pPr>
      <w:r>
        <w:tab/>
      </w:r>
    </w:p>
    <w:p w14:paraId="7ED637B4" w14:textId="77777777" w:rsidR="004B2493" w:rsidRDefault="004B2493" w:rsidP="004B2493">
      <w:pPr>
        <w:tabs>
          <w:tab w:val="left" w:pos="3894"/>
        </w:tabs>
      </w:pPr>
      <w:r>
        <w:t xml:space="preserve">                                   @SIRUSCOACHING                       </w:t>
      </w:r>
      <w:r w:rsidRPr="004B2493">
        <w:t>SIRUSCOACHING@HOTMAIL.CO.U</w:t>
      </w:r>
      <w:r>
        <w:t>K</w:t>
      </w:r>
    </w:p>
    <w:p w14:paraId="7B23F09F" w14:textId="77777777" w:rsidR="004B2493" w:rsidRPr="004B2493" w:rsidRDefault="004B2493" w:rsidP="004B2493">
      <w:pPr>
        <w:tabs>
          <w:tab w:val="left" w:pos="3894"/>
        </w:tabs>
      </w:pPr>
    </w:p>
    <w:sectPr w:rsidR="004B2493" w:rsidRPr="004B2493" w:rsidSect="007A21B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864" w:right="864" w:bottom="2304" w:left="86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0B0B3" w14:textId="77777777" w:rsidR="007174A7" w:rsidRDefault="007174A7" w:rsidP="00713050">
      <w:pPr>
        <w:spacing w:line="240" w:lineRule="auto"/>
      </w:pPr>
      <w:r>
        <w:separator/>
      </w:r>
    </w:p>
  </w:endnote>
  <w:endnote w:type="continuationSeparator" w:id="0">
    <w:p w14:paraId="07B50BE5" w14:textId="77777777" w:rsidR="007174A7" w:rsidRDefault="007174A7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16356" w14:textId="77777777" w:rsidR="009020AA" w:rsidRDefault="009020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Look w:val="04A0" w:firstRow="1" w:lastRow="0" w:firstColumn="1" w:lastColumn="0" w:noHBand="0" w:noVBand="1"/>
      <w:tblDescription w:val="Footer layout table"/>
    </w:tblPr>
    <w:tblGrid>
      <w:gridCol w:w="2628"/>
      <w:gridCol w:w="2628"/>
      <w:gridCol w:w="2628"/>
      <w:gridCol w:w="2628"/>
    </w:tblGrid>
    <w:tr w:rsidR="00C2098A" w14:paraId="234B8DF2" w14:textId="77777777" w:rsidTr="007A21B6"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D578F08" w14:textId="77777777" w:rsidR="00C2098A" w:rsidRDefault="00C2098A" w:rsidP="00684488">
          <w:pPr>
            <w:pStyle w:val="Footer"/>
          </w:pPr>
        </w:p>
      </w:tc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316FE1A" w14:textId="77777777" w:rsidR="00C2098A" w:rsidRDefault="00C2098A" w:rsidP="00684488">
          <w:pPr>
            <w:pStyle w:val="Footer"/>
          </w:pPr>
        </w:p>
      </w:tc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741ED6E7" w14:textId="77777777" w:rsidR="00C2098A" w:rsidRDefault="00C2098A" w:rsidP="00684488">
          <w:pPr>
            <w:pStyle w:val="Footer"/>
          </w:pPr>
        </w:p>
      </w:tc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E27433E" w14:textId="77777777" w:rsidR="00C2098A" w:rsidRDefault="00C2098A" w:rsidP="00684488">
          <w:pPr>
            <w:pStyle w:val="Footer"/>
          </w:pPr>
        </w:p>
      </w:tc>
    </w:tr>
    <w:tr w:rsidR="00684488" w14:paraId="121C46E7" w14:textId="77777777" w:rsidTr="007A21B6"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14:paraId="24915063" w14:textId="77777777" w:rsidR="00684488" w:rsidRPr="00CA3DF1" w:rsidRDefault="00684488" w:rsidP="00811117">
          <w:pPr>
            <w:pStyle w:val="Footer"/>
          </w:pPr>
        </w:p>
      </w:tc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14:paraId="75C5A6C6" w14:textId="77777777" w:rsidR="00684488" w:rsidRPr="00C2098A" w:rsidRDefault="00684488" w:rsidP="00811117">
          <w:pPr>
            <w:pStyle w:val="Footer"/>
          </w:pPr>
        </w:p>
      </w:tc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14:paraId="3A9BFEB4" w14:textId="77777777" w:rsidR="00684488" w:rsidRPr="00C2098A" w:rsidRDefault="00684488" w:rsidP="00811117">
          <w:pPr>
            <w:pStyle w:val="Footer"/>
          </w:pPr>
        </w:p>
      </w:tc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14:paraId="0D871423" w14:textId="77777777" w:rsidR="00684488" w:rsidRPr="00C2098A" w:rsidRDefault="00684488" w:rsidP="00811117">
          <w:pPr>
            <w:pStyle w:val="Footer"/>
          </w:pPr>
        </w:p>
      </w:tc>
    </w:tr>
  </w:tbl>
  <w:p w14:paraId="61D8CAA2" w14:textId="77777777" w:rsidR="00C2098A" w:rsidRDefault="00C2098A" w:rsidP="00217980">
    <w:pPr>
      <w:pStyle w:val="Footer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86481" w14:textId="77777777" w:rsidR="009020AA" w:rsidRDefault="00902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B7BB4" w14:textId="77777777" w:rsidR="007174A7" w:rsidRDefault="007174A7" w:rsidP="00713050">
      <w:pPr>
        <w:spacing w:line="240" w:lineRule="auto"/>
      </w:pPr>
      <w:r>
        <w:separator/>
      </w:r>
    </w:p>
  </w:footnote>
  <w:footnote w:type="continuationSeparator" w:id="0">
    <w:p w14:paraId="26C13524" w14:textId="77777777" w:rsidR="007174A7" w:rsidRDefault="007174A7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16BAC" w14:textId="77777777" w:rsidR="009020AA" w:rsidRDefault="007174A7">
    <w:pPr>
      <w:pStyle w:val="Header"/>
    </w:pPr>
    <w:r>
      <w:rPr>
        <w:noProof/>
      </w:rPr>
      <w:pict w14:anchorId="0CBDC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8636251" o:spid="_x0000_s2062" type="#_x0000_t75" style="position:absolute;margin-left:0;margin-top:0;width:540.65pt;height:363.25pt;z-index:-251657216;mso-position-horizontal:center;mso-position-horizontal-relative:margin;mso-position-vertical:center;mso-position-vertical-relative:margin" o:allowincell="f">
          <v:imagedata r:id="rId1" o:title="Simon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ntinuation page header layout table"/>
    </w:tblPr>
    <w:tblGrid>
      <w:gridCol w:w="3783"/>
      <w:gridCol w:w="6729"/>
    </w:tblGrid>
    <w:tr w:rsidR="001A5CA9" w:rsidRPr="00F207C0" w14:paraId="7A9E951F" w14:textId="77777777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14:paraId="5F188D49" w14:textId="77777777" w:rsidR="001A5CA9" w:rsidRPr="00F207C0" w:rsidRDefault="001A5CA9" w:rsidP="001A5CA9">
          <w:pPr>
            <w:pStyle w:val="Initials"/>
          </w:pPr>
        </w:p>
      </w:tc>
      <w:tc>
        <w:tcPr>
          <w:tcW w:w="6729" w:type="dxa"/>
          <w:tcMar>
            <w:top w:w="821" w:type="dxa"/>
            <w:left w:w="0" w:type="dxa"/>
          </w:tcMar>
        </w:tcPr>
        <w:p w14:paraId="4BF11424" w14:textId="77777777" w:rsidR="001A5CA9" w:rsidRPr="00F207C0" w:rsidRDefault="001A5CA9" w:rsidP="001A5CA9"/>
      </w:tc>
    </w:tr>
  </w:tbl>
  <w:p w14:paraId="30CBC39E" w14:textId="77777777" w:rsidR="00217980" w:rsidRPr="001A5CA9" w:rsidRDefault="007174A7" w:rsidP="001A5CA9">
    <w:pPr>
      <w:pStyle w:val="Header"/>
    </w:pPr>
    <w:r>
      <w:rPr>
        <w:noProof/>
      </w:rPr>
      <w:pict w14:anchorId="67B05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8636252" o:spid="_x0000_s2063" type="#_x0000_t75" style="position:absolute;margin-left:0;margin-top:0;width:540.65pt;height:363.25pt;z-index:-251656192;mso-position-horizontal:center;mso-position-horizontal-relative:margin;mso-position-vertical:center;mso-position-vertical-relative:margin" o:allowincell="f">
          <v:imagedata r:id="rId1" o:title="Simon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D6FC7" w14:textId="77777777" w:rsidR="009020AA" w:rsidRDefault="007174A7">
    <w:pPr>
      <w:pStyle w:val="Header"/>
    </w:pPr>
    <w:r>
      <w:rPr>
        <w:noProof/>
      </w:rPr>
      <w:pict w14:anchorId="72196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8636250" o:spid="_x0000_s2061" type="#_x0000_t75" style="position:absolute;margin-left:0;margin-top:0;width:540.65pt;height:363.25pt;z-index:-251658240;mso-position-horizontal:center;mso-position-horizontal-relative:margin;mso-position-vertical:center;mso-position-vertical-relative:margin" o:allowincell="f">
          <v:imagedata r:id="rId1" o:title="Simon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8F1"/>
    <w:rsid w:val="00015999"/>
    <w:rsid w:val="00055357"/>
    <w:rsid w:val="00091382"/>
    <w:rsid w:val="00091CA9"/>
    <w:rsid w:val="000A07DA"/>
    <w:rsid w:val="000A2BFA"/>
    <w:rsid w:val="000B0619"/>
    <w:rsid w:val="000B61CA"/>
    <w:rsid w:val="000F7610"/>
    <w:rsid w:val="00114ED7"/>
    <w:rsid w:val="00140B0E"/>
    <w:rsid w:val="00160E64"/>
    <w:rsid w:val="001A5CA9"/>
    <w:rsid w:val="001B2AC1"/>
    <w:rsid w:val="001B403A"/>
    <w:rsid w:val="001F4583"/>
    <w:rsid w:val="00217980"/>
    <w:rsid w:val="00271662"/>
    <w:rsid w:val="0027404F"/>
    <w:rsid w:val="00290AAA"/>
    <w:rsid w:val="00293B83"/>
    <w:rsid w:val="002B091C"/>
    <w:rsid w:val="002C2CDD"/>
    <w:rsid w:val="002D45C6"/>
    <w:rsid w:val="002F03FA"/>
    <w:rsid w:val="00310AC9"/>
    <w:rsid w:val="00313E86"/>
    <w:rsid w:val="00330163"/>
    <w:rsid w:val="00333CD3"/>
    <w:rsid w:val="00333D35"/>
    <w:rsid w:val="00340365"/>
    <w:rsid w:val="00342B64"/>
    <w:rsid w:val="003618F1"/>
    <w:rsid w:val="00364079"/>
    <w:rsid w:val="003C5528"/>
    <w:rsid w:val="003D03E5"/>
    <w:rsid w:val="003D1F8F"/>
    <w:rsid w:val="004077FB"/>
    <w:rsid w:val="004244FF"/>
    <w:rsid w:val="00424DD9"/>
    <w:rsid w:val="00437196"/>
    <w:rsid w:val="00455F52"/>
    <w:rsid w:val="0046104A"/>
    <w:rsid w:val="004717C5"/>
    <w:rsid w:val="004A24CC"/>
    <w:rsid w:val="004B2493"/>
    <w:rsid w:val="00523479"/>
    <w:rsid w:val="00543DB7"/>
    <w:rsid w:val="0055589C"/>
    <w:rsid w:val="005729B0"/>
    <w:rsid w:val="00576E52"/>
    <w:rsid w:val="00641630"/>
    <w:rsid w:val="00677772"/>
    <w:rsid w:val="00684488"/>
    <w:rsid w:val="006A3CE7"/>
    <w:rsid w:val="006A7746"/>
    <w:rsid w:val="006C4C50"/>
    <w:rsid w:val="006D76B1"/>
    <w:rsid w:val="00713050"/>
    <w:rsid w:val="007174A7"/>
    <w:rsid w:val="00741125"/>
    <w:rsid w:val="007441C2"/>
    <w:rsid w:val="00746F7F"/>
    <w:rsid w:val="007569C1"/>
    <w:rsid w:val="00763832"/>
    <w:rsid w:val="00783D6A"/>
    <w:rsid w:val="007A21B6"/>
    <w:rsid w:val="007A37A5"/>
    <w:rsid w:val="007D2696"/>
    <w:rsid w:val="007D2FD2"/>
    <w:rsid w:val="00811117"/>
    <w:rsid w:val="00823C54"/>
    <w:rsid w:val="00841146"/>
    <w:rsid w:val="008572F6"/>
    <w:rsid w:val="0088504C"/>
    <w:rsid w:val="0089382B"/>
    <w:rsid w:val="008A1907"/>
    <w:rsid w:val="008C6BCA"/>
    <w:rsid w:val="008C7B50"/>
    <w:rsid w:val="008E4B30"/>
    <w:rsid w:val="008F5B2F"/>
    <w:rsid w:val="009020AA"/>
    <w:rsid w:val="00906BEE"/>
    <w:rsid w:val="009243E7"/>
    <w:rsid w:val="009266A1"/>
    <w:rsid w:val="00985D58"/>
    <w:rsid w:val="009A12B8"/>
    <w:rsid w:val="009B3C40"/>
    <w:rsid w:val="00A42540"/>
    <w:rsid w:val="00A50939"/>
    <w:rsid w:val="00A824AB"/>
    <w:rsid w:val="00A83413"/>
    <w:rsid w:val="00A9234F"/>
    <w:rsid w:val="00AA6A40"/>
    <w:rsid w:val="00AA75F6"/>
    <w:rsid w:val="00AD00FD"/>
    <w:rsid w:val="00AF0A8E"/>
    <w:rsid w:val="00B16323"/>
    <w:rsid w:val="00B52893"/>
    <w:rsid w:val="00B5664D"/>
    <w:rsid w:val="00B82F17"/>
    <w:rsid w:val="00BA5B40"/>
    <w:rsid w:val="00BD0206"/>
    <w:rsid w:val="00C2098A"/>
    <w:rsid w:val="00C51575"/>
    <w:rsid w:val="00C5444A"/>
    <w:rsid w:val="00C612DA"/>
    <w:rsid w:val="00C7741E"/>
    <w:rsid w:val="00C81E39"/>
    <w:rsid w:val="00C875AB"/>
    <w:rsid w:val="00CA3DF1"/>
    <w:rsid w:val="00CA4581"/>
    <w:rsid w:val="00CE18D5"/>
    <w:rsid w:val="00CE36E8"/>
    <w:rsid w:val="00D04109"/>
    <w:rsid w:val="00D134D9"/>
    <w:rsid w:val="00D242DA"/>
    <w:rsid w:val="00D52FA6"/>
    <w:rsid w:val="00D97A41"/>
    <w:rsid w:val="00DD3CF6"/>
    <w:rsid w:val="00DD6416"/>
    <w:rsid w:val="00DF4E0A"/>
    <w:rsid w:val="00E02DCD"/>
    <w:rsid w:val="00E12C60"/>
    <w:rsid w:val="00E22E87"/>
    <w:rsid w:val="00E57630"/>
    <w:rsid w:val="00E60377"/>
    <w:rsid w:val="00E86C2B"/>
    <w:rsid w:val="00EB2D52"/>
    <w:rsid w:val="00EB3426"/>
    <w:rsid w:val="00EF7CC9"/>
    <w:rsid w:val="00F207C0"/>
    <w:rsid w:val="00F20AE5"/>
    <w:rsid w:val="00F26CC7"/>
    <w:rsid w:val="00F47E97"/>
    <w:rsid w:val="00F645C7"/>
    <w:rsid w:val="00FB7387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652E91B1"/>
  <w15:chartTrackingRefBased/>
  <w15:docId w15:val="{EA91941C-8CC6-4020-AD60-10197EA1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6BEE"/>
  </w:style>
  <w:style w:type="paragraph" w:styleId="Heading1">
    <w:name w:val="heading 1"/>
    <w:basedOn w:val="Normal"/>
    <w:link w:val="Heading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Header">
    <w:name w:val="header"/>
    <w:basedOn w:val="Normal"/>
    <w:link w:val="Header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Normal"/>
    <w:next w:val="Heading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75F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C51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RUSCOACHING@HOTMAIL.CO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r_eg\AppData\Roaming\Microsoft\Templates\Polished%20resume,%20designed%20by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E7AEBCB37C8402FAF11615DAF6E4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8FD84-CB94-4743-933B-F18F0632EAB3}"/>
      </w:docPartPr>
      <w:docPartBody>
        <w:p w:rsidR="004A4C7B" w:rsidRDefault="006C5BDC">
          <w:pPr>
            <w:pStyle w:val="7E7AEBCB37C8402FAF11615DAF6E4F77"/>
          </w:pPr>
          <w:r w:rsidRPr="00906BEE">
            <w:t>YN</w:t>
          </w:r>
        </w:p>
      </w:docPartBody>
    </w:docPart>
    <w:docPart>
      <w:docPartPr>
        <w:name w:val="8201AB8A914D4FE4B4B96D51C99A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BFDE6-7B65-46BD-959E-3921EE02645E}"/>
      </w:docPartPr>
      <w:docPartBody>
        <w:p w:rsidR="004A4C7B" w:rsidRDefault="008D0E42" w:rsidP="008D0E42">
          <w:pPr>
            <w:pStyle w:val="8201AB8A914D4FE4B4B96D51C99AF50F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E42"/>
    <w:rsid w:val="004A4C7B"/>
    <w:rsid w:val="006277C2"/>
    <w:rsid w:val="006C5BDC"/>
    <w:rsid w:val="008D0E42"/>
    <w:rsid w:val="009560BA"/>
    <w:rsid w:val="00B5790A"/>
    <w:rsid w:val="00D67CBC"/>
    <w:rsid w:val="00F05D4F"/>
    <w:rsid w:val="00FE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7AEBCB37C8402FAF11615DAF6E4F77">
    <w:name w:val="7E7AEBCB37C8402FAF11615DAF6E4F77"/>
  </w:style>
  <w:style w:type="paragraph" w:customStyle="1" w:styleId="F08F7C015DC94CFF8A1C73906097C127">
    <w:name w:val="F08F7C015DC94CFF8A1C73906097C127"/>
  </w:style>
  <w:style w:type="paragraph" w:customStyle="1" w:styleId="91DF0DE0BF8149F193424B6DE0B868FD">
    <w:name w:val="91DF0DE0BF8149F193424B6DE0B868FD"/>
  </w:style>
  <w:style w:type="paragraph" w:customStyle="1" w:styleId="CF9CE0D900F14CA7B64393129324BE29">
    <w:name w:val="CF9CE0D900F14CA7B64393129324BE29"/>
  </w:style>
  <w:style w:type="paragraph" w:customStyle="1" w:styleId="CE9D4DB7254A470EA8BC2178114CC759">
    <w:name w:val="CE9D4DB7254A470EA8BC2178114CC759"/>
  </w:style>
  <w:style w:type="paragraph" w:customStyle="1" w:styleId="4C3C7E2859F5416993F704E85C276F7A">
    <w:name w:val="4C3C7E2859F5416993F704E85C276F7A"/>
  </w:style>
  <w:style w:type="paragraph" w:customStyle="1" w:styleId="5978BFB480234D88BB4790E4A7100959">
    <w:name w:val="5978BFB480234D88BB4790E4A7100959"/>
  </w:style>
  <w:style w:type="paragraph" w:customStyle="1" w:styleId="160C5FDCB2E843798E1A25412F1A8E2F">
    <w:name w:val="160C5FDCB2E843798E1A25412F1A8E2F"/>
  </w:style>
  <w:style w:type="paragraph" w:customStyle="1" w:styleId="29E7C3DE76064B2F9452F807A645D45F">
    <w:name w:val="29E7C3DE76064B2F9452F807A645D45F"/>
  </w:style>
  <w:style w:type="paragraph" w:customStyle="1" w:styleId="2D7E2DAFD96B4947B5080C99059C0EB1">
    <w:name w:val="2D7E2DAFD96B4947B5080C99059C0EB1"/>
  </w:style>
  <w:style w:type="paragraph" w:customStyle="1" w:styleId="2C0BA3D740F74B00A3B7F6C133D5B3AD">
    <w:name w:val="2C0BA3D740F74B00A3B7F6C133D5B3AD"/>
  </w:style>
  <w:style w:type="paragraph" w:customStyle="1" w:styleId="6E25465E1C994F1AA8DE7AC5EA1E1929">
    <w:name w:val="6E25465E1C994F1AA8DE7AC5EA1E1929"/>
  </w:style>
  <w:style w:type="paragraph" w:customStyle="1" w:styleId="1F7B622C1BEC4F90B9101B89051AB929">
    <w:name w:val="1F7B622C1BEC4F90B9101B89051AB929"/>
  </w:style>
  <w:style w:type="paragraph" w:customStyle="1" w:styleId="FE195BF63940489FB6524C9622103E51">
    <w:name w:val="FE195BF63940489FB6524C9622103E51"/>
  </w:style>
  <w:style w:type="paragraph" w:customStyle="1" w:styleId="3EFBA2F65A17487BA3236F0A77B63557">
    <w:name w:val="3EFBA2F65A17487BA3236F0A77B63557"/>
  </w:style>
  <w:style w:type="paragraph" w:customStyle="1" w:styleId="D036D493CF4649DFA9FE3A8CC173AA76">
    <w:name w:val="D036D493CF4649DFA9FE3A8CC173AA76"/>
  </w:style>
  <w:style w:type="paragraph" w:customStyle="1" w:styleId="5828B4C57861407BBCD384A375CF4CA0">
    <w:name w:val="5828B4C57861407BBCD384A375CF4CA0"/>
  </w:style>
  <w:style w:type="paragraph" w:customStyle="1" w:styleId="26815098C7A24139A2CAFEEF2ED5B1B4">
    <w:name w:val="26815098C7A24139A2CAFEEF2ED5B1B4"/>
  </w:style>
  <w:style w:type="paragraph" w:customStyle="1" w:styleId="AE8FABB634594866A9A4C3950411FA5C">
    <w:name w:val="AE8FABB634594866A9A4C3950411FA5C"/>
  </w:style>
  <w:style w:type="paragraph" w:customStyle="1" w:styleId="CAB76769273B4705BB48646C815670DA">
    <w:name w:val="CAB76769273B4705BB48646C815670DA"/>
  </w:style>
  <w:style w:type="paragraph" w:customStyle="1" w:styleId="BF491781B90D4B118ED2CB431E2B5403">
    <w:name w:val="BF491781B90D4B118ED2CB431E2B5403"/>
  </w:style>
  <w:style w:type="paragraph" w:customStyle="1" w:styleId="65458B7AEA3B48CFA3C54EE921702E8C">
    <w:name w:val="65458B7AEA3B48CFA3C54EE921702E8C"/>
  </w:style>
  <w:style w:type="paragraph" w:customStyle="1" w:styleId="DFAACC1AACCF4B0C93F3CB34E91C0611">
    <w:name w:val="DFAACC1AACCF4B0C93F3CB34E91C0611"/>
  </w:style>
  <w:style w:type="paragraph" w:customStyle="1" w:styleId="833F7ED53B444B1DBD8D942E863CDCF6">
    <w:name w:val="833F7ED53B444B1DBD8D942E863CDCF6"/>
  </w:style>
  <w:style w:type="paragraph" w:customStyle="1" w:styleId="755CE6EC3955403795ED20DE7552F7FE">
    <w:name w:val="755CE6EC3955403795ED20DE7552F7FE"/>
  </w:style>
  <w:style w:type="paragraph" w:customStyle="1" w:styleId="9227E00500B0489281D258F51F0A6469">
    <w:name w:val="9227E00500B0489281D258F51F0A6469"/>
  </w:style>
  <w:style w:type="paragraph" w:customStyle="1" w:styleId="ECD39D6922E94099AF7A89AF08EE35AF">
    <w:name w:val="ECD39D6922E94099AF7A89AF08EE35AF"/>
  </w:style>
  <w:style w:type="paragraph" w:customStyle="1" w:styleId="5201A7F3156D440D990F046074161B3C">
    <w:name w:val="5201A7F3156D440D990F046074161B3C"/>
  </w:style>
  <w:style w:type="paragraph" w:customStyle="1" w:styleId="B8304937D2F54243803449617F091372">
    <w:name w:val="B8304937D2F54243803449617F091372"/>
  </w:style>
  <w:style w:type="paragraph" w:customStyle="1" w:styleId="40AD62DF5E724C37A602222B1B66848A">
    <w:name w:val="40AD62DF5E724C37A602222B1B66848A"/>
  </w:style>
  <w:style w:type="paragraph" w:customStyle="1" w:styleId="B8F397D2EB7A4908A06818AC111B0CEF">
    <w:name w:val="B8F397D2EB7A4908A06818AC111B0CEF"/>
    <w:rsid w:val="008D0E42"/>
  </w:style>
  <w:style w:type="paragraph" w:customStyle="1" w:styleId="74EE96F45C1A49C9816B621A5DADBEA6">
    <w:name w:val="74EE96F45C1A49C9816B621A5DADBEA6"/>
    <w:rsid w:val="008D0E42"/>
  </w:style>
  <w:style w:type="paragraph" w:customStyle="1" w:styleId="64B0DC42617A463BB88C23B995802C82">
    <w:name w:val="64B0DC42617A463BB88C23B995802C82"/>
    <w:rsid w:val="008D0E42"/>
  </w:style>
  <w:style w:type="paragraph" w:customStyle="1" w:styleId="7D2655295AE74F05916117E96E80F8FD">
    <w:name w:val="7D2655295AE74F05916117E96E80F8FD"/>
    <w:rsid w:val="008D0E42"/>
  </w:style>
  <w:style w:type="paragraph" w:customStyle="1" w:styleId="EB68311E91ED4617AC96DF0D97E81564">
    <w:name w:val="EB68311E91ED4617AC96DF0D97E81564"/>
    <w:rsid w:val="008D0E42"/>
  </w:style>
  <w:style w:type="paragraph" w:customStyle="1" w:styleId="B71D0973B2E64EF388049C8813713677">
    <w:name w:val="B71D0973B2E64EF388049C8813713677"/>
    <w:rsid w:val="008D0E42"/>
  </w:style>
  <w:style w:type="paragraph" w:customStyle="1" w:styleId="8D59729F438E4DDC964085368BC28073">
    <w:name w:val="8D59729F438E4DDC964085368BC28073"/>
    <w:rsid w:val="008D0E42"/>
  </w:style>
  <w:style w:type="paragraph" w:customStyle="1" w:styleId="7D7716FD62F640CFBA55BE213801CCAF">
    <w:name w:val="7D7716FD62F640CFBA55BE213801CCAF"/>
    <w:rsid w:val="008D0E42"/>
  </w:style>
  <w:style w:type="paragraph" w:customStyle="1" w:styleId="5E54886C9B964D778D316A6449DE8BC1">
    <w:name w:val="5E54886C9B964D778D316A6449DE8BC1"/>
    <w:rsid w:val="008D0E42"/>
  </w:style>
  <w:style w:type="paragraph" w:customStyle="1" w:styleId="A311D5B670004CFFA3D1F87B38E31A31">
    <w:name w:val="A311D5B670004CFFA3D1F87B38E31A31"/>
    <w:rsid w:val="008D0E42"/>
  </w:style>
  <w:style w:type="paragraph" w:customStyle="1" w:styleId="8201AB8A914D4FE4B4B96D51C99AF50F">
    <w:name w:val="8201AB8A914D4FE4B4B96D51C99AF50F"/>
    <w:rsid w:val="008D0E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@siruscoaching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Polished resume, designed by MOO</Template>
  <TotalTime>0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 </cp:lastModifiedBy>
  <cp:revision>2</cp:revision>
  <dcterms:created xsi:type="dcterms:W3CDTF">2019-01-15T11:15:00Z</dcterms:created>
  <dcterms:modified xsi:type="dcterms:W3CDTF">2019-01-15T11:15:00Z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